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0502210" w:displacedByCustomXml="next"/>
    <w:sdt>
      <w:sdtPr>
        <w:id w:val="1310990352"/>
        <w:docPartObj>
          <w:docPartGallery w:val="Cover Pages"/>
          <w:docPartUnique/>
        </w:docPartObj>
      </w:sdtPr>
      <w:sdtEndPr/>
      <w:sdtContent>
        <w:p w14:paraId="44DA3FD0" w14:textId="6A1B4DDF" w:rsidR="001D3882" w:rsidRDefault="001D3882">
          <w:r>
            <w:rPr>
              <w:noProof/>
            </w:rPr>
            <mc:AlternateContent>
              <mc:Choice Requires="wps">
                <w:drawing>
                  <wp:anchor distT="0" distB="0" distL="114300" distR="114300" simplePos="0" relativeHeight="251658242" behindDoc="0" locked="0" layoutInCell="1" allowOverlap="1" wp14:anchorId="3662AA50" wp14:editId="1ECFC529">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FFFFFF" w:themeColor="background1"/>
                                    <w:szCs w:val="72"/>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179A9121" w14:textId="32FB9BB3" w:rsidR="001D3882" w:rsidRPr="00A37316" w:rsidRDefault="004810A8" w:rsidP="001D3882">
                                    <w:pPr>
                                      <w:pStyle w:val="Title"/>
                                      <w:rPr>
                                        <w:caps/>
                                        <w:color w:val="FFFFFF" w:themeColor="background1"/>
                                        <w:szCs w:val="72"/>
                                      </w:rPr>
                                    </w:pPr>
                                    <w:r>
                                      <w:rPr>
                                        <w:caps/>
                                        <w:color w:val="FFFFFF" w:themeColor="background1"/>
                                        <w:szCs w:val="72"/>
                                      </w:rPr>
                                      <w:t>Knowledge Sharing on Farm Water Loss</w:t>
                                    </w:r>
                                  </w:p>
                                </w:sdtContent>
                              </w:sdt>
                              <w:p w14:paraId="1FBE6FFD" w14:textId="77777777" w:rsidR="001D3882" w:rsidRDefault="001D3882">
                                <w:pPr>
                                  <w:spacing w:before="240"/>
                                  <w:ind w:left="720"/>
                                  <w:jc w:val="right"/>
                                  <w:rPr>
                                    <w:color w:val="FFFFFF" w:themeColor="background1"/>
                                  </w:rPr>
                                </w:pPr>
                              </w:p>
                              <w:p w14:paraId="67DAFDF2" w14:textId="668EBA89" w:rsidR="001D3882" w:rsidRDefault="001D3882">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3662AA50" id="Rectangle 16" o:spid="_x0000_s1026" style="position:absolute;margin-left:0;margin-top:0;width:422.3pt;height:760.1pt;z-index:25165824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" fillcolor="#3c2d4d [3204]" stroked="f">
                    <v:textbox inset="21.6pt,1in,21.6pt">
                      <w:txbxContent>
                        <w:sdt>
                          <w:sdtPr>
                            <w:rPr>
                              <w:caps/>
                              <w:color w:val="FFFFFF" w:themeColor="background1"/>
                              <w:szCs w:val="72"/>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179A9121" w14:textId="32FB9BB3" w:rsidR="001D3882" w:rsidRPr="00A37316" w:rsidRDefault="004810A8" w:rsidP="001D3882">
                              <w:pPr>
                                <w:pStyle w:val="Title"/>
                                <w:rPr>
                                  <w:caps/>
                                  <w:color w:val="FFFFFF" w:themeColor="background1"/>
                                  <w:szCs w:val="72"/>
                                </w:rPr>
                              </w:pPr>
                              <w:r>
                                <w:rPr>
                                  <w:caps/>
                                  <w:color w:val="FFFFFF" w:themeColor="background1"/>
                                  <w:szCs w:val="72"/>
                                </w:rPr>
                                <w:t>Knowledge Sharing on Farm Water Loss</w:t>
                              </w:r>
                            </w:p>
                          </w:sdtContent>
                        </w:sdt>
                        <w:p w14:paraId="1FBE6FFD" w14:textId="77777777" w:rsidR="001D3882" w:rsidRDefault="001D3882">
                          <w:pPr>
                            <w:spacing w:before="240"/>
                            <w:ind w:left="720"/>
                            <w:jc w:val="right"/>
                            <w:rPr>
                              <w:color w:val="FFFFFF" w:themeColor="background1"/>
                            </w:rPr>
                          </w:pPr>
                        </w:p>
                        <w:p w14:paraId="67DAFDF2" w14:textId="668EBA89" w:rsidR="001D3882" w:rsidRDefault="001D3882">
                          <w:pPr>
                            <w:spacing w:before="240"/>
                            <w:ind w:left="1008"/>
                            <w:jc w:val="right"/>
                            <w:rPr>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009FCDE0" wp14:editId="0DA9B59D">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D203A" w14:textId="6A49C9CB" w:rsidR="001D3882" w:rsidRPr="00E350B2" w:rsidRDefault="00E350B2">
                                <w:pPr>
                                  <w:pStyle w:val="Subtitle"/>
                                  <w:rPr>
                                    <w:b/>
                                    <w:bCs/>
                                    <w:color w:val="FFFFFF" w:themeColor="background1"/>
                                    <w:lang w:val="en-US"/>
                                  </w:rPr>
                                </w:pPr>
                                <w:r>
                                  <w:rPr>
                                    <w:b/>
                                    <w:bCs/>
                                    <w:color w:val="FFFFFF" w:themeColor="background1"/>
                                    <w:lang w:val="en-US"/>
                                  </w:rPr>
                                  <w:t>27 August 2025</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009FCDE0" id="Rectangle 472" o:spid="_x0000_s1027" style="position:absolute;margin-left:0;margin-top:0;width:148.1pt;height:760.3pt;z-index:251658243;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" fillcolor="#ffb448 [3215]" stroked="f" strokeweight="1pt">
                    <v:textbox inset="14.4pt,,14.4pt">
                      <w:txbxContent>
                        <w:p w14:paraId="574D203A" w14:textId="6A49C9CB" w:rsidR="001D3882" w:rsidRPr="00E350B2" w:rsidRDefault="00E350B2">
                          <w:pPr>
                            <w:pStyle w:val="Subtitle"/>
                            <w:rPr>
                              <w:b/>
                              <w:bCs/>
                              <w:color w:val="FFFFFF" w:themeColor="background1"/>
                              <w:lang w:val="en-US"/>
                            </w:rPr>
                          </w:pPr>
                          <w:r>
                            <w:rPr>
                              <w:b/>
                              <w:bCs/>
                              <w:color w:val="FFFFFF" w:themeColor="background1"/>
                              <w:lang w:val="en-US"/>
                            </w:rPr>
                            <w:t>27 August 2025</w:t>
                          </w:r>
                        </w:p>
                      </w:txbxContent>
                    </v:textbox>
                    <w10:wrap anchorx="page" anchory="page"/>
                  </v:rect>
                </w:pict>
              </mc:Fallback>
            </mc:AlternateContent>
          </w:r>
        </w:p>
        <w:p w14:paraId="03CEFA3D" w14:textId="77777777" w:rsidR="001D3882" w:rsidRDefault="001D3882"/>
        <w:p w14:paraId="7589271E" w14:textId="42A90B17" w:rsidR="001D3882" w:rsidRDefault="001D3882">
          <w:pPr>
            <w:spacing w:before="0" w:after="160" w:line="259" w:lineRule="auto"/>
          </w:pPr>
          <w:r>
            <w:br w:type="page"/>
          </w:r>
        </w:p>
      </w:sdtContent>
    </w:sdt>
    <w:p w14:paraId="3C02DBB3" w14:textId="77777777" w:rsidR="009C12FF" w:rsidRDefault="009C12FF">
      <w:pPr>
        <w:spacing w:before="0" w:after="160" w:line="259" w:lineRule="auto"/>
        <w:sectPr w:rsidR="009C12FF" w:rsidSect="00AB0E6A">
          <w:headerReference w:type="default" r:id="rId13"/>
          <w:footerReference w:type="default" r:id="rId14"/>
          <w:pgSz w:w="11906" w:h="16838" w:code="9"/>
          <w:pgMar w:top="567" w:right="851" w:bottom="1418" w:left="851" w:header="709" w:footer="709" w:gutter="0"/>
          <w:pgNumType w:start="0"/>
          <w:cols w:space="708"/>
          <w:titlePg/>
          <w:docGrid w:linePitch="360"/>
        </w:sectPr>
      </w:pPr>
    </w:p>
    <w:bookmarkEnd w:id="0"/>
    <w:p w14:paraId="4D41A149" w14:textId="77777777" w:rsidR="00C60AA1" w:rsidRDefault="00C60AA1" w:rsidP="00935E84"/>
    <w:p w14:paraId="5A9B2A6C" w14:textId="77777777" w:rsidR="008767F6" w:rsidRDefault="008767F6" w:rsidP="005D103C">
      <w:pPr>
        <w:pStyle w:val="Heading1"/>
      </w:pPr>
      <w:r w:rsidRPr="008767F6">
        <w:t>Project Summary:</w:t>
      </w:r>
    </w:p>
    <w:p w14:paraId="4ECE61D8" w14:textId="77777777" w:rsidR="00604A64" w:rsidRPr="00604A64" w:rsidRDefault="00604A64" w:rsidP="00604A64">
      <w:r w:rsidRPr="00604A64">
        <w:t>CRDC, OneBasin CRC, and the University of Southern Queensland jointly funded a short-duration travel grant enabling Michael Scobie to attend the American Society of Agricultural and Biological Engineers (ASABE) annual conference in Toronto, Canada, in July 2025. This support partially covered airfare, accommodation, conference registration, and regional transportation. The funding aimed to facilitate international collaboration and knowledge exchange between Australian research teams and global leaders in agricultural engineering.</w:t>
      </w:r>
    </w:p>
    <w:p w14:paraId="5E8C81D2" w14:textId="77777777" w:rsidR="00604A64" w:rsidRPr="00604A64" w:rsidRDefault="00604A64" w:rsidP="00604A64">
      <w:r w:rsidRPr="00604A64">
        <w:t>The ASABE conference is the largest annual gathering of agricultural and biological engineers worldwide. More than 2,000 delegates from academia, industry, and government agencies convened to share research breakthroughs, emerging technologies, and best-practice innovations. Sessions covered precision irrigation, climate-resilient crops, robotics for agronomic monitoring, and sustainable water-resource management. Michael engaged with keynote speakers and participated in targeted workshops on evaporation mitigation, directly aligning with his Australian cotton industry research.</w:t>
      </w:r>
    </w:p>
    <w:p w14:paraId="4F5D33C6" w14:textId="31A4C033" w:rsidR="00604A64" w:rsidRPr="00604A64" w:rsidRDefault="00604A64" w:rsidP="00604A64">
      <w:r w:rsidRPr="00604A64">
        <w:t>Michael delivered a technical presentation titled “Mitigating Evaporation Loss from Water Storages: Ideas from the Australian Cotton Industry,” co-authored with Justine Baillie, Derek Long, Sarah Seton, Guangnan Chen, and Marti Beston.</w:t>
      </w:r>
      <w:r w:rsidR="00E350B2">
        <w:t xml:space="preserve"> </w:t>
      </w:r>
      <w:r w:rsidRPr="00604A64">
        <w:t>The presentation attracted significant interest, leading to follow-up discussions on joint experimental designs and shared funding opportunities across continents.</w:t>
      </w:r>
    </w:p>
    <w:p w14:paraId="513ADCEA" w14:textId="6920538E" w:rsidR="00AF71FE" w:rsidRPr="008767F6" w:rsidRDefault="00AF71FE" w:rsidP="00604A64">
      <w:pPr>
        <w:rPr>
          <w:b/>
          <w:bCs/>
        </w:rPr>
      </w:pPr>
    </w:p>
    <w:p w14:paraId="0DB76AC5" w14:textId="77777777" w:rsidR="008767F6" w:rsidRDefault="008767F6" w:rsidP="005D103C">
      <w:pPr>
        <w:pStyle w:val="Heading1"/>
      </w:pPr>
      <w:r w:rsidRPr="008767F6">
        <w:t>Outcomes &amp; Impact for Industry:</w:t>
      </w:r>
    </w:p>
    <w:p w14:paraId="239D095A" w14:textId="34FC0279" w:rsidR="005D103C" w:rsidRPr="008767F6" w:rsidRDefault="005D103C" w:rsidP="008767F6">
      <w:r w:rsidRPr="005D103C">
        <w:t>The trip delivered valuable connections across North America’s leading cotton research hubs.</w:t>
      </w:r>
      <w:r w:rsidR="00E350B2">
        <w:t xml:space="preserve"> </w:t>
      </w:r>
      <w:r w:rsidRPr="005D103C">
        <w:t xml:space="preserve">Follow-up virtual workshops are scheduled for later </w:t>
      </w:r>
      <w:r w:rsidR="00E350B2" w:rsidRPr="005D103C">
        <w:t>this</w:t>
      </w:r>
      <w:r w:rsidRPr="005D103C">
        <w:t xml:space="preserve"> year</w:t>
      </w:r>
      <w:r w:rsidR="00E350B2">
        <w:t xml:space="preserve"> </w:t>
      </w:r>
      <w:r w:rsidRPr="005D103C">
        <w:t>to coordinate</w:t>
      </w:r>
      <w:r w:rsidR="00E350B2">
        <w:t xml:space="preserve"> </w:t>
      </w:r>
      <w:r w:rsidR="00E350B2" w:rsidRPr="005D103C">
        <w:t>further</w:t>
      </w:r>
      <w:r w:rsidRPr="005D103C">
        <w:t xml:space="preserve"> collaboration</w:t>
      </w:r>
      <w:r w:rsidR="00E350B2">
        <w:t xml:space="preserve"> </w:t>
      </w:r>
      <w:r w:rsidRPr="005D103C">
        <w:t>and student exchanges. These collaborations will inform water-management strategies that enhance sustainability and productivity in cotton catchments across both hemispheres.</w:t>
      </w:r>
    </w:p>
    <w:p w14:paraId="5087D2DE" w14:textId="062B7EE8" w:rsidR="008767F6" w:rsidRPr="008767F6" w:rsidRDefault="008767F6" w:rsidP="005D103C">
      <w:pPr>
        <w:pStyle w:val="Heading1"/>
      </w:pPr>
      <w:r w:rsidRPr="008767F6">
        <w:t xml:space="preserve">M&amp;E Outcomes: </w:t>
      </w:r>
    </w:p>
    <w:p w14:paraId="35B2B345" w14:textId="77777777" w:rsidR="000332A0" w:rsidRPr="00E319B1" w:rsidRDefault="008767F6" w:rsidP="000332A0">
      <w:r w:rsidRPr="008767F6">
        <w:t> </w:t>
      </w:r>
      <w:r w:rsidR="000332A0" w:rsidRPr="00E319B1">
        <w:t>The trip delivered valuable connections across North America’s leading cotton research hubs. Collaborative proposals are now underway, including a joint grant application to test novel evaporation suppressants under US and Australian field conditions. Follow-up virtual workshops are scheduled for late August to coordinate trial logistics, data sharing, and student exchanges. These collaborations will inform water-management strategies that enhance sustainability and productivity in cotton catchments across both hemispheres.</w:t>
      </w:r>
    </w:p>
    <w:p w14:paraId="05B17D8C" w14:textId="23942DA4" w:rsidR="008767F6" w:rsidRPr="008767F6" w:rsidRDefault="008767F6" w:rsidP="008767F6"/>
    <w:p w14:paraId="052A10BF" w14:textId="77777777" w:rsidR="008767F6" w:rsidRPr="008767F6" w:rsidRDefault="008767F6" w:rsidP="005D103C">
      <w:pPr>
        <w:pStyle w:val="Heading1"/>
      </w:pPr>
      <w:r w:rsidRPr="008767F6">
        <w:t>People Connections:</w:t>
      </w:r>
    </w:p>
    <w:p w14:paraId="2309DD2C" w14:textId="5DD1A02B" w:rsidR="00B53BDA" w:rsidRDefault="007D5180" w:rsidP="007D5180">
      <w:r>
        <w:t xml:space="preserve">In addition to the dozens of informal conversations with conference delegates, I had formal meetings with </w:t>
      </w:r>
      <w:r w:rsidR="000E4239">
        <w:t>the following academics.</w:t>
      </w:r>
    </w:p>
    <w:p w14:paraId="013DC5BA" w14:textId="77777777" w:rsidR="00B53BDA" w:rsidRDefault="00B53BDA" w:rsidP="007D5180"/>
    <w:p w14:paraId="34346E61" w14:textId="48F2A77D" w:rsidR="00E56653" w:rsidRDefault="00E56653" w:rsidP="007D5180"/>
    <w:tbl>
      <w:tblPr>
        <w:tblStyle w:val="USQQuotetable"/>
        <w:tblW w:w="0" w:type="auto"/>
        <w:tblLook w:val="04A0" w:firstRow="1" w:lastRow="0" w:firstColumn="1" w:lastColumn="0" w:noHBand="0" w:noVBand="1"/>
      </w:tblPr>
      <w:tblGrid>
        <w:gridCol w:w="3114"/>
        <w:gridCol w:w="3115"/>
        <w:gridCol w:w="3115"/>
      </w:tblGrid>
      <w:tr w:rsidR="00B53BDA" w14:paraId="21CFDC22" w14:textId="77777777" w:rsidTr="00B53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BCA86A5" w14:textId="258330D4" w:rsidR="00B53BDA" w:rsidRPr="000E4239" w:rsidRDefault="00B53BDA" w:rsidP="007D5180">
            <w:pPr>
              <w:rPr>
                <w:b/>
                <w:bCs/>
              </w:rPr>
            </w:pPr>
            <w:r w:rsidRPr="000E4239">
              <w:rPr>
                <w:b/>
                <w:bCs/>
              </w:rPr>
              <w:lastRenderedPageBreak/>
              <w:t xml:space="preserve">Name </w:t>
            </w:r>
          </w:p>
        </w:tc>
        <w:tc>
          <w:tcPr>
            <w:tcW w:w="3115" w:type="dxa"/>
          </w:tcPr>
          <w:p w14:paraId="639C2F1F" w14:textId="4ACB6ABA" w:rsidR="00B53BDA" w:rsidRPr="000E4239" w:rsidRDefault="00B53BDA" w:rsidP="007D5180">
            <w:pPr>
              <w:cnfStyle w:val="100000000000" w:firstRow="1" w:lastRow="0" w:firstColumn="0" w:lastColumn="0" w:oddVBand="0" w:evenVBand="0" w:oddHBand="0" w:evenHBand="0" w:firstRowFirstColumn="0" w:firstRowLastColumn="0" w:lastRowFirstColumn="0" w:lastRowLastColumn="0"/>
              <w:rPr>
                <w:b/>
                <w:bCs/>
              </w:rPr>
            </w:pPr>
            <w:r w:rsidRPr="000E4239">
              <w:rPr>
                <w:b/>
                <w:bCs/>
              </w:rPr>
              <w:t xml:space="preserve">Department </w:t>
            </w:r>
          </w:p>
        </w:tc>
        <w:tc>
          <w:tcPr>
            <w:tcW w:w="3115" w:type="dxa"/>
          </w:tcPr>
          <w:p w14:paraId="79C8A787" w14:textId="401E9C25" w:rsidR="00B53BDA" w:rsidRPr="000E4239" w:rsidRDefault="00B53BDA" w:rsidP="007D5180">
            <w:pPr>
              <w:cnfStyle w:val="100000000000" w:firstRow="1" w:lastRow="0" w:firstColumn="0" w:lastColumn="0" w:oddVBand="0" w:evenVBand="0" w:oddHBand="0" w:evenHBand="0" w:firstRowFirstColumn="0" w:firstRowLastColumn="0" w:lastRowFirstColumn="0" w:lastRowLastColumn="0"/>
              <w:rPr>
                <w:b/>
                <w:bCs/>
              </w:rPr>
            </w:pPr>
            <w:r w:rsidRPr="000E4239">
              <w:rPr>
                <w:b/>
                <w:bCs/>
              </w:rPr>
              <w:t>Organisation</w:t>
            </w:r>
          </w:p>
        </w:tc>
      </w:tr>
      <w:tr w:rsidR="00B53BDA" w14:paraId="31410E51" w14:textId="77777777" w:rsidTr="00E56653">
        <w:trPr>
          <w:trHeight w:val="20"/>
        </w:trPr>
        <w:tc>
          <w:tcPr>
            <w:cnfStyle w:val="001000000000" w:firstRow="0" w:lastRow="0" w:firstColumn="1" w:lastColumn="0" w:oddVBand="0" w:evenVBand="0" w:oddHBand="0" w:evenHBand="0" w:firstRowFirstColumn="0" w:firstRowLastColumn="0" w:lastRowFirstColumn="0" w:lastRowLastColumn="0"/>
            <w:tcW w:w="3114" w:type="dxa"/>
            <w:vAlign w:val="top"/>
          </w:tcPr>
          <w:p w14:paraId="3E3CC205" w14:textId="1E876F9B" w:rsidR="00B53BDA" w:rsidRPr="00B53BDA" w:rsidRDefault="00B53BDA" w:rsidP="000E4239">
            <w:pPr>
              <w:spacing w:before="0" w:line="240" w:lineRule="auto"/>
              <w:rPr>
                <w:sz w:val="20"/>
                <w:szCs w:val="20"/>
              </w:rPr>
            </w:pPr>
            <w:r w:rsidRPr="00B53BDA">
              <w:rPr>
                <w:sz w:val="20"/>
                <w:szCs w:val="20"/>
              </w:rPr>
              <w:t>John Reid</w:t>
            </w:r>
          </w:p>
        </w:tc>
        <w:tc>
          <w:tcPr>
            <w:tcW w:w="3115" w:type="dxa"/>
            <w:vAlign w:val="top"/>
          </w:tcPr>
          <w:p w14:paraId="3BEC001A" w14:textId="4CD15264"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 xml:space="preserve">Director, </w:t>
            </w:r>
            <w:proofErr w:type="spellStart"/>
            <w:r w:rsidRPr="00B53BDA">
              <w:rPr>
                <w:sz w:val="20"/>
                <w:szCs w:val="20"/>
              </w:rPr>
              <w:t>Center</w:t>
            </w:r>
            <w:proofErr w:type="spellEnd"/>
            <w:r w:rsidRPr="00B53BDA">
              <w:rPr>
                <w:sz w:val="20"/>
                <w:szCs w:val="20"/>
              </w:rPr>
              <w:t xml:space="preserve"> for Digital Agriculture</w:t>
            </w:r>
          </w:p>
        </w:tc>
        <w:tc>
          <w:tcPr>
            <w:tcW w:w="3115" w:type="dxa"/>
            <w:vAlign w:val="top"/>
          </w:tcPr>
          <w:p w14:paraId="67CCA774" w14:textId="1552B24D"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University of Illinois Urbana-Champaign</w:t>
            </w:r>
          </w:p>
        </w:tc>
      </w:tr>
      <w:tr w:rsidR="00B53BDA" w14:paraId="6FF98B56" w14:textId="77777777" w:rsidTr="00E56653">
        <w:trPr>
          <w:trHeight w:val="20"/>
        </w:trPr>
        <w:tc>
          <w:tcPr>
            <w:cnfStyle w:val="001000000000" w:firstRow="0" w:lastRow="0" w:firstColumn="1" w:lastColumn="0" w:oddVBand="0" w:evenVBand="0" w:oddHBand="0" w:evenHBand="0" w:firstRowFirstColumn="0" w:firstRowLastColumn="0" w:lastRowFirstColumn="0" w:lastRowLastColumn="0"/>
            <w:tcW w:w="3114" w:type="dxa"/>
            <w:vAlign w:val="top"/>
          </w:tcPr>
          <w:p w14:paraId="27CF18F6" w14:textId="208F0400" w:rsidR="00B53BDA" w:rsidRPr="00B53BDA" w:rsidRDefault="00B53BDA" w:rsidP="000E4239">
            <w:pPr>
              <w:spacing w:before="0" w:line="240" w:lineRule="auto"/>
              <w:rPr>
                <w:sz w:val="20"/>
                <w:szCs w:val="20"/>
              </w:rPr>
            </w:pPr>
            <w:r w:rsidRPr="00B53BDA">
              <w:rPr>
                <w:sz w:val="20"/>
                <w:szCs w:val="20"/>
              </w:rPr>
              <w:t>Younsuk Dong</w:t>
            </w:r>
          </w:p>
        </w:tc>
        <w:tc>
          <w:tcPr>
            <w:tcW w:w="3115" w:type="dxa"/>
            <w:vAlign w:val="top"/>
          </w:tcPr>
          <w:p w14:paraId="4EFD5F8C" w14:textId="2999272D"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Assistant Professor, Department of Biosystems &amp; Agricultural Engineering</w:t>
            </w:r>
          </w:p>
        </w:tc>
        <w:tc>
          <w:tcPr>
            <w:tcW w:w="3115" w:type="dxa"/>
            <w:vAlign w:val="top"/>
          </w:tcPr>
          <w:p w14:paraId="694750F4" w14:textId="7380C582"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Michigan State University</w:t>
            </w:r>
          </w:p>
        </w:tc>
      </w:tr>
      <w:tr w:rsidR="00B53BDA" w14:paraId="41CC7E08" w14:textId="77777777" w:rsidTr="00E56653">
        <w:trPr>
          <w:trHeight w:val="20"/>
        </w:trPr>
        <w:tc>
          <w:tcPr>
            <w:cnfStyle w:val="001000000000" w:firstRow="0" w:lastRow="0" w:firstColumn="1" w:lastColumn="0" w:oddVBand="0" w:evenVBand="0" w:oddHBand="0" w:evenHBand="0" w:firstRowFirstColumn="0" w:firstRowLastColumn="0" w:lastRowFirstColumn="0" w:lastRowLastColumn="0"/>
            <w:tcW w:w="3114" w:type="dxa"/>
            <w:vAlign w:val="top"/>
          </w:tcPr>
          <w:p w14:paraId="53635542" w14:textId="6269BC71" w:rsidR="00B53BDA" w:rsidRPr="00B53BDA" w:rsidRDefault="00B53BDA" w:rsidP="000E4239">
            <w:pPr>
              <w:spacing w:before="0" w:line="240" w:lineRule="auto"/>
              <w:rPr>
                <w:sz w:val="20"/>
                <w:szCs w:val="20"/>
              </w:rPr>
            </w:pPr>
            <w:r w:rsidRPr="00B53BDA">
              <w:rPr>
                <w:sz w:val="20"/>
                <w:szCs w:val="20"/>
              </w:rPr>
              <w:t>Alex Thomasson</w:t>
            </w:r>
          </w:p>
        </w:tc>
        <w:tc>
          <w:tcPr>
            <w:tcW w:w="3115" w:type="dxa"/>
            <w:vAlign w:val="top"/>
          </w:tcPr>
          <w:p w14:paraId="24CA97ED" w14:textId="015F1040"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Professor &amp; Department Head, Department of Agricultural &amp; Biological Engineering</w:t>
            </w:r>
          </w:p>
        </w:tc>
        <w:tc>
          <w:tcPr>
            <w:tcW w:w="3115" w:type="dxa"/>
            <w:vAlign w:val="top"/>
          </w:tcPr>
          <w:p w14:paraId="0B331580" w14:textId="36FF21B2"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Mississippi State University</w:t>
            </w:r>
          </w:p>
        </w:tc>
      </w:tr>
      <w:tr w:rsidR="00B53BDA" w14:paraId="37C64C72" w14:textId="77777777" w:rsidTr="00E56653">
        <w:trPr>
          <w:trHeight w:val="20"/>
        </w:trPr>
        <w:tc>
          <w:tcPr>
            <w:cnfStyle w:val="001000000000" w:firstRow="0" w:lastRow="0" w:firstColumn="1" w:lastColumn="0" w:oddVBand="0" w:evenVBand="0" w:oddHBand="0" w:evenHBand="0" w:firstRowFirstColumn="0" w:firstRowLastColumn="0" w:lastRowFirstColumn="0" w:lastRowLastColumn="0"/>
            <w:tcW w:w="3114" w:type="dxa"/>
            <w:vAlign w:val="top"/>
          </w:tcPr>
          <w:p w14:paraId="5D0BCB07" w14:textId="74BC7737" w:rsidR="00B53BDA" w:rsidRPr="00B53BDA" w:rsidRDefault="00B53BDA" w:rsidP="000E4239">
            <w:pPr>
              <w:spacing w:before="0" w:line="240" w:lineRule="auto"/>
              <w:rPr>
                <w:sz w:val="20"/>
                <w:szCs w:val="20"/>
              </w:rPr>
            </w:pPr>
            <w:r w:rsidRPr="00B53BDA">
              <w:rPr>
                <w:sz w:val="20"/>
                <w:szCs w:val="20"/>
              </w:rPr>
              <w:t>Ajay Sharda</w:t>
            </w:r>
          </w:p>
        </w:tc>
        <w:tc>
          <w:tcPr>
            <w:tcW w:w="3115" w:type="dxa"/>
            <w:vAlign w:val="top"/>
          </w:tcPr>
          <w:p w14:paraId="2878A862" w14:textId="0C22D09E"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Department of Biological &amp; Agricultural Engineering</w:t>
            </w:r>
          </w:p>
        </w:tc>
        <w:tc>
          <w:tcPr>
            <w:tcW w:w="3115" w:type="dxa"/>
            <w:vAlign w:val="top"/>
          </w:tcPr>
          <w:p w14:paraId="37E06D1A" w14:textId="29C90061"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Kansas State University</w:t>
            </w:r>
          </w:p>
        </w:tc>
      </w:tr>
      <w:tr w:rsidR="00B53BDA" w14:paraId="6522D4FE" w14:textId="77777777" w:rsidTr="00E56653">
        <w:trPr>
          <w:trHeight w:val="20"/>
        </w:trPr>
        <w:tc>
          <w:tcPr>
            <w:cnfStyle w:val="001000000000" w:firstRow="0" w:lastRow="0" w:firstColumn="1" w:lastColumn="0" w:oddVBand="0" w:evenVBand="0" w:oddHBand="0" w:evenHBand="0" w:firstRowFirstColumn="0" w:firstRowLastColumn="0" w:lastRowFirstColumn="0" w:lastRowLastColumn="0"/>
            <w:tcW w:w="3114" w:type="dxa"/>
            <w:vAlign w:val="top"/>
          </w:tcPr>
          <w:p w14:paraId="4D6F8EA0" w14:textId="1F205D16" w:rsidR="00B53BDA" w:rsidRPr="00B53BDA" w:rsidRDefault="00B53BDA" w:rsidP="000E4239">
            <w:pPr>
              <w:spacing w:before="0" w:line="240" w:lineRule="auto"/>
              <w:rPr>
                <w:sz w:val="20"/>
                <w:szCs w:val="20"/>
              </w:rPr>
            </w:pPr>
            <w:r w:rsidRPr="00B53BDA">
              <w:rPr>
                <w:sz w:val="20"/>
                <w:szCs w:val="20"/>
              </w:rPr>
              <w:t>Madison P. Dixon</w:t>
            </w:r>
          </w:p>
        </w:tc>
        <w:tc>
          <w:tcPr>
            <w:tcW w:w="3115" w:type="dxa"/>
            <w:vAlign w:val="top"/>
          </w:tcPr>
          <w:p w14:paraId="4BBF6877" w14:textId="379FD249"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Agricultural Autonomy Institute</w:t>
            </w:r>
          </w:p>
        </w:tc>
        <w:tc>
          <w:tcPr>
            <w:tcW w:w="3115" w:type="dxa"/>
            <w:vAlign w:val="top"/>
          </w:tcPr>
          <w:p w14:paraId="09177CFE" w14:textId="09530454"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Mississippi State University</w:t>
            </w:r>
          </w:p>
        </w:tc>
      </w:tr>
      <w:tr w:rsidR="00B53BDA" w14:paraId="6F6E3E62" w14:textId="77777777" w:rsidTr="00E56653">
        <w:trPr>
          <w:trHeight w:val="20"/>
        </w:trPr>
        <w:tc>
          <w:tcPr>
            <w:cnfStyle w:val="001000000000" w:firstRow="0" w:lastRow="0" w:firstColumn="1" w:lastColumn="0" w:oddVBand="0" w:evenVBand="0" w:oddHBand="0" w:evenHBand="0" w:firstRowFirstColumn="0" w:firstRowLastColumn="0" w:lastRowFirstColumn="0" w:lastRowLastColumn="0"/>
            <w:tcW w:w="3114" w:type="dxa"/>
            <w:vAlign w:val="top"/>
          </w:tcPr>
          <w:p w14:paraId="483E7D6C" w14:textId="2EAA04BB" w:rsidR="00B53BDA" w:rsidRPr="00B53BDA" w:rsidRDefault="00B53BDA" w:rsidP="000E4239">
            <w:pPr>
              <w:spacing w:before="0" w:line="240" w:lineRule="auto"/>
              <w:rPr>
                <w:sz w:val="20"/>
                <w:szCs w:val="20"/>
              </w:rPr>
            </w:pPr>
            <w:r w:rsidRPr="00B53BDA">
              <w:rPr>
                <w:sz w:val="20"/>
                <w:szCs w:val="20"/>
              </w:rPr>
              <w:t>Daren Herran</w:t>
            </w:r>
          </w:p>
        </w:tc>
        <w:tc>
          <w:tcPr>
            <w:tcW w:w="3115" w:type="dxa"/>
            <w:vAlign w:val="top"/>
          </w:tcPr>
          <w:p w14:paraId="205E73B9" w14:textId="4B8450C6"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Department of Biological &amp; Agricultural Engineering</w:t>
            </w:r>
          </w:p>
        </w:tc>
        <w:tc>
          <w:tcPr>
            <w:tcW w:w="3115" w:type="dxa"/>
            <w:vAlign w:val="top"/>
          </w:tcPr>
          <w:p w14:paraId="628A51BA" w14:textId="1A934CFD"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University of Nebraska–Lincoln</w:t>
            </w:r>
          </w:p>
        </w:tc>
      </w:tr>
      <w:tr w:rsidR="00B53BDA" w14:paraId="3DAF51BC" w14:textId="77777777" w:rsidTr="00E56653">
        <w:trPr>
          <w:trHeight w:val="20"/>
        </w:trPr>
        <w:tc>
          <w:tcPr>
            <w:cnfStyle w:val="001000000000" w:firstRow="0" w:lastRow="0" w:firstColumn="1" w:lastColumn="0" w:oddVBand="0" w:evenVBand="0" w:oddHBand="0" w:evenHBand="0" w:firstRowFirstColumn="0" w:firstRowLastColumn="0" w:lastRowFirstColumn="0" w:lastRowLastColumn="0"/>
            <w:tcW w:w="3114" w:type="dxa"/>
            <w:vAlign w:val="top"/>
          </w:tcPr>
          <w:p w14:paraId="662253B5" w14:textId="42BD7601" w:rsidR="00B53BDA" w:rsidRPr="00B53BDA" w:rsidRDefault="00B53BDA" w:rsidP="000E4239">
            <w:pPr>
              <w:spacing w:before="0" w:line="240" w:lineRule="auto"/>
              <w:rPr>
                <w:sz w:val="20"/>
                <w:szCs w:val="20"/>
              </w:rPr>
            </w:pPr>
            <w:r w:rsidRPr="00B53BDA">
              <w:rPr>
                <w:sz w:val="20"/>
                <w:szCs w:val="20"/>
              </w:rPr>
              <w:t>Christopher Neale</w:t>
            </w:r>
          </w:p>
        </w:tc>
        <w:tc>
          <w:tcPr>
            <w:tcW w:w="3115" w:type="dxa"/>
            <w:vAlign w:val="top"/>
          </w:tcPr>
          <w:p w14:paraId="4DF223AA" w14:textId="7964E8D7"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Daugherty Water for Food Global Institute</w:t>
            </w:r>
          </w:p>
        </w:tc>
        <w:tc>
          <w:tcPr>
            <w:tcW w:w="3115" w:type="dxa"/>
            <w:vAlign w:val="top"/>
          </w:tcPr>
          <w:p w14:paraId="5D4F1396" w14:textId="2F457033"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University of Nebraska–Lincoln</w:t>
            </w:r>
          </w:p>
        </w:tc>
      </w:tr>
      <w:tr w:rsidR="00B53BDA" w14:paraId="667D0E38" w14:textId="77777777" w:rsidTr="00E56653">
        <w:trPr>
          <w:trHeight w:val="20"/>
        </w:trPr>
        <w:tc>
          <w:tcPr>
            <w:cnfStyle w:val="001000000000" w:firstRow="0" w:lastRow="0" w:firstColumn="1" w:lastColumn="0" w:oddVBand="0" w:evenVBand="0" w:oddHBand="0" w:evenHBand="0" w:firstRowFirstColumn="0" w:firstRowLastColumn="0" w:lastRowFirstColumn="0" w:lastRowLastColumn="0"/>
            <w:tcW w:w="3114" w:type="dxa"/>
            <w:vAlign w:val="top"/>
          </w:tcPr>
          <w:p w14:paraId="314C2329" w14:textId="782D0AE7" w:rsidR="00B53BDA" w:rsidRPr="00B53BDA" w:rsidRDefault="00B53BDA" w:rsidP="000E4239">
            <w:pPr>
              <w:spacing w:before="0" w:line="240" w:lineRule="auto"/>
              <w:rPr>
                <w:sz w:val="20"/>
                <w:szCs w:val="20"/>
              </w:rPr>
            </w:pPr>
            <w:r w:rsidRPr="00B53BDA">
              <w:rPr>
                <w:sz w:val="20"/>
                <w:szCs w:val="20"/>
              </w:rPr>
              <w:t xml:space="preserve">Davie </w:t>
            </w:r>
            <w:proofErr w:type="spellStart"/>
            <w:r w:rsidRPr="00B53BDA">
              <w:rPr>
                <w:sz w:val="20"/>
                <w:szCs w:val="20"/>
              </w:rPr>
              <w:t>Kadyampakeni</w:t>
            </w:r>
            <w:proofErr w:type="spellEnd"/>
          </w:p>
        </w:tc>
        <w:tc>
          <w:tcPr>
            <w:tcW w:w="3115" w:type="dxa"/>
            <w:vAlign w:val="top"/>
          </w:tcPr>
          <w:p w14:paraId="50ED9C8F" w14:textId="6BEEAF68"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Soil, Water &amp; Ecosystem Sciences Program</w:t>
            </w:r>
          </w:p>
        </w:tc>
        <w:tc>
          <w:tcPr>
            <w:tcW w:w="3115" w:type="dxa"/>
            <w:vAlign w:val="top"/>
          </w:tcPr>
          <w:p w14:paraId="469BEA6C" w14:textId="2E1BA9C7"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University of Florida</w:t>
            </w:r>
          </w:p>
        </w:tc>
      </w:tr>
      <w:tr w:rsidR="00B53BDA" w14:paraId="443D82D3" w14:textId="77777777" w:rsidTr="00E56653">
        <w:trPr>
          <w:trHeight w:val="20"/>
        </w:trPr>
        <w:tc>
          <w:tcPr>
            <w:cnfStyle w:val="001000000000" w:firstRow="0" w:lastRow="0" w:firstColumn="1" w:lastColumn="0" w:oddVBand="0" w:evenVBand="0" w:oddHBand="0" w:evenHBand="0" w:firstRowFirstColumn="0" w:firstRowLastColumn="0" w:lastRowFirstColumn="0" w:lastRowLastColumn="0"/>
            <w:tcW w:w="3114" w:type="dxa"/>
            <w:vAlign w:val="top"/>
          </w:tcPr>
          <w:p w14:paraId="1E9E71F4" w14:textId="36FCF7F0" w:rsidR="00B53BDA" w:rsidRPr="00B53BDA" w:rsidRDefault="00B53BDA" w:rsidP="000E4239">
            <w:pPr>
              <w:spacing w:before="0" w:line="240" w:lineRule="auto"/>
              <w:rPr>
                <w:sz w:val="20"/>
                <w:szCs w:val="20"/>
              </w:rPr>
            </w:pPr>
            <w:r w:rsidRPr="00B53BDA">
              <w:rPr>
                <w:sz w:val="20"/>
                <w:szCs w:val="20"/>
              </w:rPr>
              <w:t>Dana Osborne Porter</w:t>
            </w:r>
          </w:p>
        </w:tc>
        <w:tc>
          <w:tcPr>
            <w:tcW w:w="3115" w:type="dxa"/>
            <w:vAlign w:val="top"/>
          </w:tcPr>
          <w:p w14:paraId="3F865862" w14:textId="21C07121"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Department of Biological &amp; Agricultural Engineering</w:t>
            </w:r>
          </w:p>
        </w:tc>
        <w:tc>
          <w:tcPr>
            <w:tcW w:w="3115" w:type="dxa"/>
            <w:vAlign w:val="top"/>
          </w:tcPr>
          <w:p w14:paraId="1FF99107" w14:textId="6EC0C8A4"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Texas A&amp;M University</w:t>
            </w:r>
          </w:p>
        </w:tc>
      </w:tr>
      <w:tr w:rsidR="00B53BDA" w14:paraId="3A55249F" w14:textId="77777777" w:rsidTr="00E56653">
        <w:trPr>
          <w:trHeight w:val="20"/>
        </w:trPr>
        <w:tc>
          <w:tcPr>
            <w:cnfStyle w:val="001000000000" w:firstRow="0" w:lastRow="0" w:firstColumn="1" w:lastColumn="0" w:oddVBand="0" w:evenVBand="0" w:oddHBand="0" w:evenHBand="0" w:firstRowFirstColumn="0" w:firstRowLastColumn="0" w:lastRowFirstColumn="0" w:lastRowLastColumn="0"/>
            <w:tcW w:w="3114" w:type="dxa"/>
            <w:vAlign w:val="top"/>
          </w:tcPr>
          <w:p w14:paraId="208DB20F" w14:textId="74DE2A9E" w:rsidR="00B53BDA" w:rsidRPr="00B53BDA" w:rsidRDefault="00B53BDA" w:rsidP="000E4239">
            <w:pPr>
              <w:spacing w:before="0" w:line="240" w:lineRule="auto"/>
              <w:rPr>
                <w:sz w:val="20"/>
                <w:szCs w:val="20"/>
              </w:rPr>
            </w:pPr>
            <w:r w:rsidRPr="00B53BDA">
              <w:rPr>
                <w:sz w:val="20"/>
                <w:szCs w:val="20"/>
              </w:rPr>
              <w:t>Burdette Barker</w:t>
            </w:r>
          </w:p>
        </w:tc>
        <w:tc>
          <w:tcPr>
            <w:tcW w:w="3115" w:type="dxa"/>
            <w:vAlign w:val="top"/>
          </w:tcPr>
          <w:p w14:paraId="76F4AFA7" w14:textId="0A15F719"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Department of Civil &amp; Environmental Engineering</w:t>
            </w:r>
          </w:p>
        </w:tc>
        <w:tc>
          <w:tcPr>
            <w:tcW w:w="3115" w:type="dxa"/>
            <w:vAlign w:val="top"/>
          </w:tcPr>
          <w:p w14:paraId="2403A171" w14:textId="07B52BC3"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Utah State University</w:t>
            </w:r>
          </w:p>
        </w:tc>
      </w:tr>
      <w:tr w:rsidR="00B53BDA" w14:paraId="16D920E7" w14:textId="77777777" w:rsidTr="00E56653">
        <w:trPr>
          <w:trHeight w:val="20"/>
        </w:trPr>
        <w:tc>
          <w:tcPr>
            <w:cnfStyle w:val="001000000000" w:firstRow="0" w:lastRow="0" w:firstColumn="1" w:lastColumn="0" w:oddVBand="0" w:evenVBand="0" w:oddHBand="0" w:evenHBand="0" w:firstRowFirstColumn="0" w:firstRowLastColumn="0" w:lastRowFirstColumn="0" w:lastRowLastColumn="0"/>
            <w:tcW w:w="3114" w:type="dxa"/>
            <w:vAlign w:val="top"/>
          </w:tcPr>
          <w:p w14:paraId="78FBAD1B" w14:textId="4C5C9BB9" w:rsidR="00B53BDA" w:rsidRPr="00B53BDA" w:rsidRDefault="00B53BDA" w:rsidP="000E4239">
            <w:pPr>
              <w:spacing w:before="0" w:line="240" w:lineRule="auto"/>
              <w:rPr>
                <w:sz w:val="20"/>
                <w:szCs w:val="20"/>
              </w:rPr>
            </w:pPr>
            <w:r w:rsidRPr="00B53BDA">
              <w:rPr>
                <w:sz w:val="20"/>
                <w:szCs w:val="20"/>
              </w:rPr>
              <w:t>Derek M. Heeren</w:t>
            </w:r>
          </w:p>
        </w:tc>
        <w:tc>
          <w:tcPr>
            <w:tcW w:w="3115" w:type="dxa"/>
            <w:vAlign w:val="top"/>
          </w:tcPr>
          <w:p w14:paraId="6A2CF006" w14:textId="17CEF7C7"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Department of Biological Systems Engineering</w:t>
            </w:r>
          </w:p>
        </w:tc>
        <w:tc>
          <w:tcPr>
            <w:tcW w:w="3115" w:type="dxa"/>
            <w:vAlign w:val="top"/>
          </w:tcPr>
          <w:p w14:paraId="590102E6" w14:textId="7A045286"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University of Nebraska–Lincoln</w:t>
            </w:r>
          </w:p>
        </w:tc>
      </w:tr>
      <w:tr w:rsidR="00B53BDA" w14:paraId="27CB71BF" w14:textId="77777777" w:rsidTr="00E56653">
        <w:trPr>
          <w:trHeight w:val="20"/>
        </w:trPr>
        <w:tc>
          <w:tcPr>
            <w:cnfStyle w:val="001000000000" w:firstRow="0" w:lastRow="0" w:firstColumn="1" w:lastColumn="0" w:oddVBand="0" w:evenVBand="0" w:oddHBand="0" w:evenHBand="0" w:firstRowFirstColumn="0" w:firstRowLastColumn="0" w:lastRowFirstColumn="0" w:lastRowLastColumn="0"/>
            <w:tcW w:w="3114" w:type="dxa"/>
            <w:vAlign w:val="top"/>
          </w:tcPr>
          <w:p w14:paraId="551FEEE8" w14:textId="12DED897" w:rsidR="00B53BDA" w:rsidRPr="00B53BDA" w:rsidRDefault="00B53BDA" w:rsidP="000E4239">
            <w:pPr>
              <w:spacing w:before="0" w:line="240" w:lineRule="auto"/>
              <w:rPr>
                <w:sz w:val="20"/>
                <w:szCs w:val="20"/>
              </w:rPr>
            </w:pPr>
            <w:r w:rsidRPr="00B53BDA">
              <w:rPr>
                <w:sz w:val="20"/>
                <w:szCs w:val="20"/>
              </w:rPr>
              <w:t>Patricia (Patti) Smith</w:t>
            </w:r>
          </w:p>
        </w:tc>
        <w:tc>
          <w:tcPr>
            <w:tcW w:w="3115" w:type="dxa"/>
            <w:vAlign w:val="top"/>
          </w:tcPr>
          <w:p w14:paraId="451D1312" w14:textId="0A27E0B7"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Department of Biological &amp; Agricultural Engineering</w:t>
            </w:r>
          </w:p>
        </w:tc>
        <w:tc>
          <w:tcPr>
            <w:tcW w:w="3115" w:type="dxa"/>
            <w:vAlign w:val="top"/>
          </w:tcPr>
          <w:p w14:paraId="07717CBF" w14:textId="36E48760"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Texas A&amp;M University</w:t>
            </w:r>
          </w:p>
        </w:tc>
      </w:tr>
      <w:tr w:rsidR="00B53BDA" w14:paraId="1C803BC5" w14:textId="77777777" w:rsidTr="00E56653">
        <w:trPr>
          <w:trHeight w:val="20"/>
        </w:trPr>
        <w:tc>
          <w:tcPr>
            <w:cnfStyle w:val="001000000000" w:firstRow="0" w:lastRow="0" w:firstColumn="1" w:lastColumn="0" w:oddVBand="0" w:evenVBand="0" w:oddHBand="0" w:evenHBand="0" w:firstRowFirstColumn="0" w:firstRowLastColumn="0" w:lastRowFirstColumn="0" w:lastRowLastColumn="0"/>
            <w:tcW w:w="3114" w:type="dxa"/>
            <w:vAlign w:val="top"/>
          </w:tcPr>
          <w:p w14:paraId="78EFCAAF" w14:textId="0B2670F9" w:rsidR="00B53BDA" w:rsidRPr="00B53BDA" w:rsidRDefault="00B53BDA" w:rsidP="000E4239">
            <w:pPr>
              <w:spacing w:before="0" w:line="240" w:lineRule="auto"/>
              <w:rPr>
                <w:sz w:val="20"/>
                <w:szCs w:val="20"/>
              </w:rPr>
            </w:pPr>
            <w:r w:rsidRPr="00B53BDA">
              <w:rPr>
                <w:sz w:val="20"/>
                <w:szCs w:val="20"/>
              </w:rPr>
              <w:t>Janie Moore</w:t>
            </w:r>
          </w:p>
        </w:tc>
        <w:tc>
          <w:tcPr>
            <w:tcW w:w="3115" w:type="dxa"/>
            <w:vAlign w:val="top"/>
          </w:tcPr>
          <w:p w14:paraId="223FA645" w14:textId="5CC8C132"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Department of Biological &amp; Agricultural Engineering</w:t>
            </w:r>
          </w:p>
        </w:tc>
        <w:tc>
          <w:tcPr>
            <w:tcW w:w="3115" w:type="dxa"/>
            <w:vAlign w:val="top"/>
          </w:tcPr>
          <w:p w14:paraId="7EDA6C78" w14:textId="1CA8729C"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Texas A&amp;M University</w:t>
            </w:r>
          </w:p>
        </w:tc>
      </w:tr>
      <w:tr w:rsidR="00B53BDA" w14:paraId="4A2AFCF7" w14:textId="77777777" w:rsidTr="00E56653">
        <w:trPr>
          <w:trHeight w:val="20"/>
        </w:trPr>
        <w:tc>
          <w:tcPr>
            <w:cnfStyle w:val="001000000000" w:firstRow="0" w:lastRow="0" w:firstColumn="1" w:lastColumn="0" w:oddVBand="0" w:evenVBand="0" w:oddHBand="0" w:evenHBand="0" w:firstRowFirstColumn="0" w:firstRowLastColumn="0" w:lastRowFirstColumn="0" w:lastRowLastColumn="0"/>
            <w:tcW w:w="3114" w:type="dxa"/>
            <w:vAlign w:val="top"/>
          </w:tcPr>
          <w:p w14:paraId="38E15DE2" w14:textId="05417D2D" w:rsidR="00B53BDA" w:rsidRPr="00B53BDA" w:rsidRDefault="00B53BDA" w:rsidP="000E4239">
            <w:pPr>
              <w:spacing w:before="0" w:line="240" w:lineRule="auto"/>
              <w:rPr>
                <w:sz w:val="20"/>
                <w:szCs w:val="20"/>
              </w:rPr>
            </w:pPr>
            <w:r w:rsidRPr="00B53BDA">
              <w:rPr>
                <w:sz w:val="20"/>
                <w:szCs w:val="20"/>
              </w:rPr>
              <w:t>Andrew Olliver</w:t>
            </w:r>
          </w:p>
        </w:tc>
        <w:tc>
          <w:tcPr>
            <w:tcW w:w="3115" w:type="dxa"/>
            <w:vAlign w:val="top"/>
          </w:tcPr>
          <w:p w14:paraId="38DB71F5" w14:textId="3C6BEB29"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Connected Services (Digital Product Manager, ISOBUS Services); Chairman, AEF</w:t>
            </w:r>
          </w:p>
        </w:tc>
        <w:tc>
          <w:tcPr>
            <w:tcW w:w="3115" w:type="dxa"/>
            <w:vAlign w:val="top"/>
          </w:tcPr>
          <w:p w14:paraId="55AF8916" w14:textId="13294622"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CNH Industrial / Agricultural Industry Electronics Foundation</w:t>
            </w:r>
          </w:p>
        </w:tc>
      </w:tr>
      <w:tr w:rsidR="00B53BDA" w14:paraId="7A2577C8" w14:textId="77777777" w:rsidTr="00E56653">
        <w:trPr>
          <w:trHeight w:val="20"/>
        </w:trPr>
        <w:tc>
          <w:tcPr>
            <w:cnfStyle w:val="001000000000" w:firstRow="0" w:lastRow="0" w:firstColumn="1" w:lastColumn="0" w:oddVBand="0" w:evenVBand="0" w:oddHBand="0" w:evenHBand="0" w:firstRowFirstColumn="0" w:firstRowLastColumn="0" w:lastRowFirstColumn="0" w:lastRowLastColumn="0"/>
            <w:tcW w:w="3114" w:type="dxa"/>
            <w:vAlign w:val="top"/>
          </w:tcPr>
          <w:p w14:paraId="79A7FD06" w14:textId="31744FB5" w:rsidR="00B53BDA" w:rsidRPr="00B53BDA" w:rsidRDefault="00B53BDA" w:rsidP="000E4239">
            <w:pPr>
              <w:spacing w:before="0" w:line="240" w:lineRule="auto"/>
              <w:rPr>
                <w:sz w:val="20"/>
                <w:szCs w:val="20"/>
              </w:rPr>
            </w:pPr>
            <w:r w:rsidRPr="00B53BDA">
              <w:rPr>
                <w:sz w:val="20"/>
                <w:szCs w:val="20"/>
              </w:rPr>
              <w:t>Isaya Kisekka</w:t>
            </w:r>
          </w:p>
        </w:tc>
        <w:tc>
          <w:tcPr>
            <w:tcW w:w="3115" w:type="dxa"/>
            <w:vAlign w:val="top"/>
          </w:tcPr>
          <w:p w14:paraId="3CA2CEA2" w14:textId="5622A5EC"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Department of Biological &amp; Agricultural Engineering</w:t>
            </w:r>
          </w:p>
        </w:tc>
        <w:tc>
          <w:tcPr>
            <w:tcW w:w="3115" w:type="dxa"/>
            <w:vAlign w:val="top"/>
          </w:tcPr>
          <w:p w14:paraId="4CDDF5A4" w14:textId="0A444067" w:rsidR="00B53BDA" w:rsidRPr="00B53BDA" w:rsidRDefault="00B53BDA" w:rsidP="000E4239">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3BDA">
              <w:rPr>
                <w:sz w:val="20"/>
                <w:szCs w:val="20"/>
              </w:rPr>
              <w:t>University of California, Davis</w:t>
            </w:r>
          </w:p>
        </w:tc>
      </w:tr>
    </w:tbl>
    <w:p w14:paraId="43A493AF" w14:textId="433D559A" w:rsidR="007D5180" w:rsidRDefault="007D5180" w:rsidP="007D5180"/>
    <w:p w14:paraId="258AED70" w14:textId="3E7B550E" w:rsidR="008767F6" w:rsidRPr="008767F6" w:rsidRDefault="008767F6" w:rsidP="007D5180">
      <w:pPr>
        <w:pStyle w:val="Heading1"/>
      </w:pPr>
      <w:r w:rsidRPr="008767F6">
        <w:t xml:space="preserve">M&amp;E Learnings: </w:t>
      </w:r>
    </w:p>
    <w:p w14:paraId="5DC3B7EE" w14:textId="77777777" w:rsidR="008767F6" w:rsidRPr="008767F6" w:rsidRDefault="008767F6" w:rsidP="008767F6">
      <w:r w:rsidRPr="008767F6">
        <w:t> </w:t>
      </w:r>
    </w:p>
    <w:p w14:paraId="387401EC" w14:textId="77777777" w:rsidR="008767F6" w:rsidRDefault="008767F6" w:rsidP="008767F6">
      <w:pPr>
        <w:rPr>
          <w:b/>
          <w:bCs/>
        </w:rPr>
      </w:pPr>
      <w:r w:rsidRPr="008767F6">
        <w:rPr>
          <w:b/>
          <w:bCs/>
        </w:rPr>
        <w:t>Do you have recommendations for CRDC (eg RD&amp;E gaps)?</w:t>
      </w:r>
    </w:p>
    <w:p w14:paraId="7D6DF323" w14:textId="77777777" w:rsidR="00B53BDA" w:rsidRPr="00B53BDA" w:rsidRDefault="00B53BDA" w:rsidP="00B53BDA">
      <w:r w:rsidRPr="00B53BDA">
        <w:t>Researchers and engineers across disciplines were highly receptive to collaboration, especially around student exchanges—allowing trainees to conduct trials during the US cotton season and then replicate those studies in Australia.</w:t>
      </w:r>
    </w:p>
    <w:p w14:paraId="7E1577AD" w14:textId="77777777" w:rsidR="00B53BDA" w:rsidRPr="00B53BDA" w:rsidRDefault="00B53BDA" w:rsidP="00B53BDA"/>
    <w:p w14:paraId="189D32B1" w14:textId="77777777" w:rsidR="00B53BDA" w:rsidRPr="00B53BDA" w:rsidRDefault="00B53BDA" w:rsidP="00B53BDA">
      <w:r w:rsidRPr="00B53BDA">
        <w:lastRenderedPageBreak/>
        <w:t>There’s strong appetite for joint projects in the southern US cotton belt, with no evident barriers to partnering or securing co-funding between Australian and American teams.</w:t>
      </w:r>
    </w:p>
    <w:p w14:paraId="61AE7A1A" w14:textId="77777777" w:rsidR="00B53BDA" w:rsidRPr="00B53BDA" w:rsidRDefault="00B53BDA" w:rsidP="00B53BDA"/>
    <w:p w14:paraId="304CFC1A" w14:textId="7D8F346C" w:rsidR="00B53BDA" w:rsidRDefault="00B53BDA" w:rsidP="00B53BDA">
      <w:r w:rsidRPr="00B53BDA">
        <w:t>Coordinating summer research timelines presents a challenge, since many academics are employed on a nine-month contract tied to teaching semesters.</w:t>
      </w:r>
    </w:p>
    <w:p w14:paraId="586F442F" w14:textId="77777777" w:rsidR="009E145C" w:rsidRDefault="009E145C" w:rsidP="009E145C">
      <w:r>
        <w:t xml:space="preserve">Australian cotton growers lead the world in innovative water-management practices. We've pioneered advanced irrigation scheduling, remote-sensing platforms, and precision-application technologies. </w:t>
      </w:r>
    </w:p>
    <w:p w14:paraId="363F55C4" w14:textId="77777777" w:rsidR="009E145C" w:rsidRDefault="009E145C" w:rsidP="009E145C">
      <w:r>
        <w:t xml:space="preserve">With the CRDC–OneBasin joint funded (Evaporative losses in the Northern Basin) being signed today, I will engage both long-standing and new collaborators in the USA to uncover novel evaporation-mitigation technologies. My outreach will include researchers, technology vendors, and field-trial coordinators who can accelerate solution identification. </w:t>
      </w:r>
    </w:p>
    <w:p w14:paraId="01CBEFE1" w14:textId="77777777" w:rsidR="009E145C" w:rsidRDefault="009E145C" w:rsidP="009E145C">
      <w:r>
        <w:t xml:space="preserve">I will focus on specialists in southern US cotton states—Mississippi and Texas—where extended growing seasons and high temperatures amplify evaporation challenges. I’ll also connect with teams in California, Utah, Nevada, and Arizona, regions where chronic water shortages are common. </w:t>
      </w:r>
    </w:p>
    <w:p w14:paraId="236C9FF9" w14:textId="77777777" w:rsidR="009E145C" w:rsidRPr="008767F6" w:rsidRDefault="009E145C" w:rsidP="00B53BDA"/>
    <w:p w14:paraId="557A9A1E" w14:textId="77777777" w:rsidR="008767F6" w:rsidRPr="008767F6" w:rsidRDefault="008767F6" w:rsidP="009E145C">
      <w:pPr>
        <w:pStyle w:val="Heading1"/>
      </w:pPr>
      <w:r w:rsidRPr="008767F6">
        <w:t>Comment on project expenditure, noting any changes from the application budget.</w:t>
      </w:r>
    </w:p>
    <w:p w14:paraId="12DD8DD2" w14:textId="063C1286" w:rsidR="008767F6" w:rsidRDefault="00E350B2" w:rsidP="00935E84">
      <w:r w:rsidRPr="00E350B2">
        <w:t>The CRDC co-funded with OneBasin CRC and UniSQ to fund the travel - there were no variations to the expected shared budget</w:t>
      </w:r>
    </w:p>
    <w:p w14:paraId="1BEF6D06" w14:textId="77777777" w:rsidR="008767F6" w:rsidRDefault="008767F6" w:rsidP="00935E84"/>
    <w:p w14:paraId="7D9A96A7" w14:textId="77777777" w:rsidR="008767F6" w:rsidRDefault="008767F6" w:rsidP="00935E84"/>
    <w:p w14:paraId="42A4B75A" w14:textId="5E2DEC63" w:rsidR="00457348" w:rsidRDefault="00457348">
      <w:pPr>
        <w:spacing w:before="0" w:after="160" w:line="259" w:lineRule="auto"/>
      </w:pPr>
      <w:r>
        <w:br w:type="page"/>
      </w:r>
    </w:p>
    <w:p w14:paraId="1B832A33" w14:textId="77777777" w:rsidR="00457348" w:rsidRDefault="00457348" w:rsidP="00457348">
      <w:pPr>
        <w:spacing w:before="0" w:after="160" w:line="259" w:lineRule="auto"/>
      </w:pPr>
      <w:r>
        <w:rPr>
          <w:noProof/>
        </w:rPr>
        <w:lastRenderedPageBreak/>
        <mc:AlternateContent>
          <mc:Choice Requires="wpg">
            <w:drawing>
              <wp:anchor distT="0" distB="0" distL="114300" distR="114300" simplePos="0" relativeHeight="251660291" behindDoc="1" locked="1" layoutInCell="1" allowOverlap="1" wp14:anchorId="3DA41CD8" wp14:editId="5BF36581">
                <wp:simplePos x="0" y="0"/>
                <wp:positionH relativeFrom="page">
                  <wp:align>left</wp:align>
                </wp:positionH>
                <wp:positionV relativeFrom="page">
                  <wp:align>top</wp:align>
                </wp:positionV>
                <wp:extent cx="7560000" cy="10699200"/>
                <wp:effectExtent l="0" t="0" r="3175" b="6985"/>
                <wp:wrapTopAndBottom/>
                <wp:docPr id="69" name="Graphic 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60000" cy="10699200"/>
                          <a:chOff x="0" y="0"/>
                          <a:chExt cx="5667375" cy="8020050"/>
                        </a:xfrm>
                      </wpg:grpSpPr>
                      <wps:wsp>
                        <wps:cNvPr id="70" name="Free-form: Shape 70"/>
                        <wps:cNvSpPr/>
                        <wps:spPr>
                          <a:xfrm>
                            <a:off x="0" y="0"/>
                            <a:ext cx="5670042" cy="8019002"/>
                          </a:xfrm>
                          <a:custGeom>
                            <a:avLst/>
                            <a:gdLst>
                              <a:gd name="connsiteX0" fmla="*/ 0 w 5670042"/>
                              <a:gd name="connsiteY0" fmla="*/ 0 h 8019002"/>
                              <a:gd name="connsiteX1" fmla="*/ 5670043 w 5670042"/>
                              <a:gd name="connsiteY1" fmla="*/ 0 h 8019002"/>
                              <a:gd name="connsiteX2" fmla="*/ 5670043 w 5670042"/>
                              <a:gd name="connsiteY2" fmla="*/ 8019003 h 8019002"/>
                              <a:gd name="connsiteX3" fmla="*/ 0 w 5670042"/>
                              <a:gd name="connsiteY3" fmla="*/ 8019003 h 8019002"/>
                            </a:gdLst>
                            <a:ahLst/>
                            <a:cxnLst>
                              <a:cxn ang="0">
                                <a:pos x="connsiteX0" y="connsiteY0"/>
                              </a:cxn>
                              <a:cxn ang="0">
                                <a:pos x="connsiteX1" y="connsiteY1"/>
                              </a:cxn>
                              <a:cxn ang="0">
                                <a:pos x="connsiteX2" y="connsiteY2"/>
                              </a:cxn>
                              <a:cxn ang="0">
                                <a:pos x="connsiteX3" y="connsiteY3"/>
                              </a:cxn>
                            </a:cxnLst>
                            <a:rect l="l" t="t" r="r" b="b"/>
                            <a:pathLst>
                              <a:path w="5670042" h="8019002">
                                <a:moveTo>
                                  <a:pt x="0" y="0"/>
                                </a:moveTo>
                                <a:lnTo>
                                  <a:pt x="5670043" y="0"/>
                                </a:lnTo>
                                <a:lnTo>
                                  <a:pt x="5670043" y="8019003"/>
                                </a:lnTo>
                                <a:lnTo>
                                  <a:pt x="0" y="8019003"/>
                                </a:lnTo>
                                <a:close/>
                              </a:path>
                            </a:pathLst>
                          </a:custGeom>
                          <a:solidFill>
                            <a:srgbClr val="311F5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0" y="539972"/>
                            <a:ext cx="4406550" cy="7479030"/>
                          </a:xfrm>
                          <a:custGeom>
                            <a:avLst/>
                            <a:gdLst>
                              <a:gd name="connsiteX0" fmla="*/ 0 w 4406550"/>
                              <a:gd name="connsiteY0" fmla="*/ 0 h 7479030"/>
                              <a:gd name="connsiteX1" fmla="*/ 0 w 4406550"/>
                              <a:gd name="connsiteY1" fmla="*/ 7479030 h 7479030"/>
                              <a:gd name="connsiteX2" fmla="*/ 4406551 w 4406550"/>
                              <a:gd name="connsiteY2" fmla="*/ 7479030 h 7479030"/>
                              <a:gd name="connsiteX3" fmla="*/ 4406551 w 4406550"/>
                              <a:gd name="connsiteY3" fmla="*/ 1481804 h 7479030"/>
                              <a:gd name="connsiteX4" fmla="*/ 2924747 w 4406550"/>
                              <a:gd name="connsiteY4" fmla="*/ 95 h 7479030"/>
                              <a:gd name="connsiteX5" fmla="*/ 0 w 4406550"/>
                              <a:gd name="connsiteY5" fmla="*/ 95 h 7479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06550" h="7479030">
                                <a:moveTo>
                                  <a:pt x="0" y="0"/>
                                </a:moveTo>
                                <a:lnTo>
                                  <a:pt x="0" y="7479030"/>
                                </a:lnTo>
                                <a:lnTo>
                                  <a:pt x="4406551" y="7479030"/>
                                </a:lnTo>
                                <a:lnTo>
                                  <a:pt x="4406551" y="1481804"/>
                                </a:lnTo>
                                <a:cubicBezTo>
                                  <a:pt x="4406551" y="663416"/>
                                  <a:pt x="3743135" y="95"/>
                                  <a:pt x="2924747" y="95"/>
                                </a:cubicBezTo>
                                <a:lnTo>
                                  <a:pt x="0" y="95"/>
                                </a:lnTo>
                                <a:close/>
                              </a:path>
                            </a:pathLst>
                          </a:custGeom>
                          <a:solidFill>
                            <a:srgbClr val="FCB427"/>
                          </a:solidFill>
                          <a:ln w="9525" cap="flat">
                            <a:noFill/>
                            <a:prstDash val="solid"/>
                            <a:miter/>
                          </a:ln>
                        </wps:spPr>
                        <wps:txbx>
                          <w:txbxContent>
                            <w:sdt>
                              <w:sdtPr>
                                <w:rPr>
                                  <w:sz w:val="56"/>
                                  <w:szCs w:val="28"/>
                                </w:rPr>
                                <w:id w:val="-1143497084"/>
                                <w15:appearance w15:val="hidden"/>
                              </w:sdtPr>
                              <w:sdtEndPr/>
                              <w:sdtContent>
                                <w:p w14:paraId="1CD4F775" w14:textId="77777777" w:rsidR="00457348" w:rsidRDefault="00457348" w:rsidP="00457348">
                                  <w:pPr>
                                    <w:pStyle w:val="SectionTitle"/>
                                    <w:rPr>
                                      <w:sz w:val="56"/>
                                      <w:szCs w:val="28"/>
                                    </w:rPr>
                                  </w:pPr>
                                  <w:r w:rsidRPr="00461A36">
                                    <w:rPr>
                                      <w:sz w:val="56"/>
                                      <w:szCs w:val="28"/>
                                    </w:rPr>
                                    <w:t>A</w:t>
                                  </w:r>
                                  <w:r>
                                    <w:rPr>
                                      <w:sz w:val="56"/>
                                      <w:szCs w:val="28"/>
                                    </w:rPr>
                                    <w:t>ppendix</w:t>
                                  </w:r>
                                  <w:r w:rsidRPr="00461A36">
                                    <w:rPr>
                                      <w:sz w:val="56"/>
                                      <w:szCs w:val="28"/>
                                    </w:rPr>
                                    <w:t xml:space="preserve"> A</w:t>
                                  </w:r>
                                  <w:r>
                                    <w:rPr>
                                      <w:sz w:val="56"/>
                                      <w:szCs w:val="28"/>
                                    </w:rPr>
                                    <w:t xml:space="preserve"> </w:t>
                                  </w:r>
                                </w:p>
                                <w:p w14:paraId="31260B10" w14:textId="77777777" w:rsidR="00457348" w:rsidRPr="00461A36" w:rsidRDefault="00457348" w:rsidP="00457348">
                                  <w:pPr>
                                    <w:pStyle w:val="SectionTitle"/>
                                    <w:rPr>
                                      <w:sz w:val="56"/>
                                      <w:szCs w:val="28"/>
                                    </w:rPr>
                                  </w:pPr>
                                  <w:r>
                                    <w:rPr>
                                      <w:sz w:val="56"/>
                                      <w:szCs w:val="28"/>
                                    </w:rPr>
                                    <w:t>Photo gallery</w:t>
                                  </w:r>
                                </w:p>
                              </w:sdtContent>
                            </w:sdt>
                          </w:txbxContent>
                        </wps:txbx>
                        <wps:bodyPr rot="0" spcFirstLastPara="0" vert="horz" wrap="square" lIns="540000" tIns="360000" rIns="1080000" bIns="144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A41CD8" id="Graphic 60" o:spid="_x0000_s1028" style="position:absolute;margin-left:0;margin-top:0;width:595.3pt;height:842.45pt;z-index:-251656189;mso-position-horizontal:left;mso-position-horizontal-relative:page;mso-position-vertical:top;mso-position-vertical-relative:page;mso-width-relative:margin;mso-height-relative:margin" coordsize="56673,8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">
                <o:lock v:ext="edit" aspectratio="t"/>
                <v:shape id="Free-form: Shape 70" o:spid="_x0000_s1029" style="position:absolute;width:56700;height:80190;visibility:visible;mso-wrap-style:square;v-text-anchor:middle" coordsize="5670042,80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" path="m,l5670043,r,8019003l,8019003,,xe" fillcolor="#311f54" stroked="f">
                  <v:stroke joinstyle="miter"/>
                  <v:path arrowok="t" o:connecttype="custom" o:connectlocs="0,0;5670043,0;5670043,8019003;0,8019003" o:connectangles="0,0,0,0"/>
                </v:shape>
                <v:shape id="Free-form: Shape 71" o:spid="_x0000_s1030" style="position:absolute;top:5399;width:44065;height:74791;visibility:visible;mso-wrap-style:square;v-text-anchor:middle" coordsize="4406550,74790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" adj="-11796480,,5400" path="m,l,7479030r4406551,l4406551,1481804c4406551,663416,3743135,95,2924747,95l,95,,xe" fillcolor="#fcb427" stroked="f">
                  <v:stroke joinstyle="miter"/>
                  <v:formulas/>
                  <v:path arrowok="t" o:connecttype="custom" o:connectlocs="0,0;0,7479030;4406551,7479030;4406551,1481804;2924747,95;0,95" o:connectangles="0,0,0,0,0,0" textboxrect="0,0,4406550,7479030"/>
                  <v:textbox inset="15mm,10mm,30mm,40mm">
                    <w:txbxContent>
                      <w:sdt>
                        <w:sdtPr>
                          <w:rPr>
                            <w:sz w:val="56"/>
                            <w:szCs w:val="28"/>
                          </w:rPr>
                          <w:id w:val="-1143497084"/>
                          <w15:appearance w15:val="hidden"/>
                        </w:sdtPr>
                        <w:sdtContent>
                          <w:p w14:paraId="1CD4F775" w14:textId="77777777" w:rsidR="00457348" w:rsidRDefault="00457348" w:rsidP="00457348">
                            <w:pPr>
                              <w:pStyle w:val="SectionTitle"/>
                              <w:rPr>
                                <w:sz w:val="56"/>
                                <w:szCs w:val="28"/>
                              </w:rPr>
                            </w:pPr>
                            <w:r w:rsidRPr="00461A36">
                              <w:rPr>
                                <w:sz w:val="56"/>
                                <w:szCs w:val="28"/>
                              </w:rPr>
                              <w:t>A</w:t>
                            </w:r>
                            <w:r>
                              <w:rPr>
                                <w:sz w:val="56"/>
                                <w:szCs w:val="28"/>
                              </w:rPr>
                              <w:t>ppendix</w:t>
                            </w:r>
                            <w:r w:rsidRPr="00461A36">
                              <w:rPr>
                                <w:sz w:val="56"/>
                                <w:szCs w:val="28"/>
                              </w:rPr>
                              <w:t xml:space="preserve"> A</w:t>
                            </w:r>
                            <w:r>
                              <w:rPr>
                                <w:sz w:val="56"/>
                                <w:szCs w:val="28"/>
                              </w:rPr>
                              <w:t xml:space="preserve"> </w:t>
                            </w:r>
                          </w:p>
                          <w:p w14:paraId="31260B10" w14:textId="77777777" w:rsidR="00457348" w:rsidRPr="00461A36" w:rsidRDefault="00457348" w:rsidP="00457348">
                            <w:pPr>
                              <w:pStyle w:val="SectionTitle"/>
                              <w:rPr>
                                <w:sz w:val="56"/>
                                <w:szCs w:val="28"/>
                              </w:rPr>
                            </w:pPr>
                            <w:r>
                              <w:rPr>
                                <w:sz w:val="56"/>
                                <w:szCs w:val="28"/>
                              </w:rPr>
                              <w:t>Photo gallery</w:t>
                            </w:r>
                          </w:p>
                        </w:sdtContent>
                      </w:sdt>
                    </w:txbxContent>
                  </v:textbox>
                </v:shape>
                <w10:wrap type="topAndBottom" anchorx="page" anchory="page"/>
                <w10:anchorlock/>
              </v:group>
            </w:pict>
          </mc:Fallback>
        </mc:AlternateContent>
      </w:r>
      <w:r>
        <w:br w:type="page"/>
      </w:r>
    </w:p>
    <w:p w14:paraId="11F6A1A6" w14:textId="77777777" w:rsidR="00457348" w:rsidRDefault="00457348" w:rsidP="00457348">
      <w:pPr>
        <w:spacing w:before="0" w:after="160" w:line="259" w:lineRule="auto"/>
        <w:sectPr w:rsidR="00457348" w:rsidSect="00457348">
          <w:pgSz w:w="11906" w:h="16838" w:code="9"/>
          <w:pgMar w:top="851" w:right="851" w:bottom="851" w:left="851" w:header="709" w:footer="709" w:gutter="0"/>
          <w:cols w:space="708"/>
          <w:docGrid w:linePitch="360"/>
        </w:sectPr>
      </w:pPr>
    </w:p>
    <w:p w14:paraId="75DA3B6A" w14:textId="77777777" w:rsidR="00E7243F" w:rsidRDefault="003A7EFF" w:rsidP="00E7243F">
      <w:pPr>
        <w:keepNext/>
        <w:spacing w:before="0" w:after="160" w:line="259" w:lineRule="auto"/>
      </w:pPr>
      <w:r>
        <w:rPr>
          <w:noProof/>
        </w:rPr>
        <w:lastRenderedPageBreak/>
        <w:drawing>
          <wp:inline distT="0" distB="0" distL="0" distR="0" wp14:anchorId="5114BCAA" wp14:editId="6DD05C3D">
            <wp:extent cx="3553200" cy="2671200"/>
            <wp:effectExtent l="0" t="0" r="0" b="0"/>
            <wp:docPr id="1580126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3200" cy="2671200"/>
                    </a:xfrm>
                    <a:prstGeom prst="rect">
                      <a:avLst/>
                    </a:prstGeom>
                    <a:noFill/>
                    <a:ln>
                      <a:noFill/>
                    </a:ln>
                  </pic:spPr>
                </pic:pic>
              </a:graphicData>
            </a:graphic>
          </wp:inline>
        </w:drawing>
      </w:r>
    </w:p>
    <w:p w14:paraId="50263889" w14:textId="74AFCB27" w:rsidR="00E7243F" w:rsidRDefault="00E7243F" w:rsidP="00E7243F">
      <w:pPr>
        <w:pStyle w:val="Caption"/>
      </w:pPr>
      <w:r>
        <w:t xml:space="preserve">Figure </w:t>
      </w:r>
      <w:fldSimple w:instr=" SEQ Figure \* ARABIC ">
        <w:r>
          <w:rPr>
            <w:noProof/>
          </w:rPr>
          <w:t>1</w:t>
        </w:r>
      </w:fldSimple>
      <w:r>
        <w:t>: Justine Baillie, Marti Beeston and Michael Scobie at the Texas A&amp;M Cotton Research Station, College Station, Texas</w:t>
      </w:r>
    </w:p>
    <w:p w14:paraId="5A043021" w14:textId="77777777" w:rsidR="00E7243F" w:rsidRDefault="008A776C" w:rsidP="00E7243F">
      <w:pPr>
        <w:keepNext/>
        <w:spacing w:before="0" w:after="160" w:line="259" w:lineRule="auto"/>
      </w:pPr>
      <w:r>
        <w:rPr>
          <w:noProof/>
        </w:rPr>
        <w:drawing>
          <wp:inline distT="0" distB="0" distL="0" distR="0" wp14:anchorId="31CED008" wp14:editId="59996BFB">
            <wp:extent cx="3553200" cy="2671200"/>
            <wp:effectExtent l="2858" t="0" r="0" b="0"/>
            <wp:docPr id="9876102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553200" cy="2671200"/>
                    </a:xfrm>
                    <a:prstGeom prst="rect">
                      <a:avLst/>
                    </a:prstGeom>
                    <a:noFill/>
                    <a:ln>
                      <a:noFill/>
                    </a:ln>
                  </pic:spPr>
                </pic:pic>
              </a:graphicData>
            </a:graphic>
          </wp:inline>
        </w:drawing>
      </w:r>
    </w:p>
    <w:p w14:paraId="652D68BF" w14:textId="52694A6D" w:rsidR="00457348" w:rsidRDefault="00E7243F" w:rsidP="00E7243F">
      <w:pPr>
        <w:pStyle w:val="Caption"/>
      </w:pPr>
      <w:r>
        <w:t xml:space="preserve">Figure </w:t>
      </w:r>
      <w:fldSimple w:instr=" SEQ Figure \* ARABIC ">
        <w:r>
          <w:rPr>
            <w:noProof/>
          </w:rPr>
          <w:t>2</w:t>
        </w:r>
      </w:fldSimple>
      <w:r>
        <w:t>: Michael Scobie and Justine Baillie at Mississippi State University Department of Agricultural and Biological Engineering, Starkville Mississippi</w:t>
      </w:r>
    </w:p>
    <w:p w14:paraId="7FD63CAB" w14:textId="77777777" w:rsidR="00E7243F" w:rsidRDefault="00FC7803" w:rsidP="00E7243F">
      <w:pPr>
        <w:keepNext/>
        <w:spacing w:before="0" w:after="160" w:line="259" w:lineRule="auto"/>
      </w:pPr>
      <w:r>
        <w:rPr>
          <w:noProof/>
        </w:rPr>
        <w:lastRenderedPageBreak/>
        <w:drawing>
          <wp:inline distT="0" distB="0" distL="0" distR="0" wp14:anchorId="67958362" wp14:editId="33C9A3B0">
            <wp:extent cx="3553200" cy="2671200"/>
            <wp:effectExtent l="0" t="0" r="0" b="0"/>
            <wp:docPr id="1496651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3200" cy="2671200"/>
                    </a:xfrm>
                    <a:prstGeom prst="rect">
                      <a:avLst/>
                    </a:prstGeom>
                    <a:noFill/>
                    <a:ln>
                      <a:noFill/>
                    </a:ln>
                  </pic:spPr>
                </pic:pic>
              </a:graphicData>
            </a:graphic>
          </wp:inline>
        </w:drawing>
      </w:r>
    </w:p>
    <w:p w14:paraId="58E25F0F" w14:textId="06FDE3F0" w:rsidR="00E7243F" w:rsidRDefault="00E7243F" w:rsidP="00E7243F">
      <w:pPr>
        <w:pStyle w:val="Caption"/>
      </w:pPr>
      <w:r>
        <w:t xml:space="preserve">Figure </w:t>
      </w:r>
      <w:fldSimple w:instr=" SEQ Figure \* ARABIC ">
        <w:r>
          <w:rPr>
            <w:noProof/>
          </w:rPr>
          <w:t>3</w:t>
        </w:r>
      </w:fldSimple>
      <w:r>
        <w:t>: Michael Scobie presenting CRDC work at the American Society for Agricultural and Biological Engineers Conference in Toronto, Canada</w:t>
      </w:r>
    </w:p>
    <w:p w14:paraId="28828226" w14:textId="77777777" w:rsidR="00E7243F" w:rsidRDefault="00CC4871" w:rsidP="00E7243F">
      <w:pPr>
        <w:keepNext/>
        <w:spacing w:before="0" w:after="160" w:line="259" w:lineRule="auto"/>
      </w:pPr>
      <w:r>
        <w:rPr>
          <w:noProof/>
        </w:rPr>
        <w:drawing>
          <wp:inline distT="0" distB="0" distL="0" distR="0" wp14:anchorId="27E1608C" wp14:editId="74DBEABF">
            <wp:extent cx="3553200" cy="2671200"/>
            <wp:effectExtent l="2858" t="0" r="0" b="0"/>
            <wp:docPr id="4845272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53200" cy="2671200"/>
                    </a:xfrm>
                    <a:prstGeom prst="rect">
                      <a:avLst/>
                    </a:prstGeom>
                    <a:noFill/>
                    <a:ln>
                      <a:noFill/>
                    </a:ln>
                  </pic:spPr>
                </pic:pic>
              </a:graphicData>
            </a:graphic>
          </wp:inline>
        </w:drawing>
      </w:r>
    </w:p>
    <w:p w14:paraId="31C7AFEA" w14:textId="1D127A5B" w:rsidR="00E7243F" w:rsidRDefault="00E7243F" w:rsidP="00E7243F">
      <w:pPr>
        <w:pStyle w:val="Caption"/>
      </w:pPr>
      <w:r>
        <w:t xml:space="preserve">Figure </w:t>
      </w:r>
      <w:fldSimple w:instr=" SEQ Figure \* ARABIC ">
        <w:r>
          <w:rPr>
            <w:noProof/>
          </w:rPr>
          <w:t>4</w:t>
        </w:r>
      </w:fldSimple>
      <w:r>
        <w:t>: Michael Scobie, Justine Baillie and Marti Beeston in a cotton field in Mississippi</w:t>
      </w:r>
    </w:p>
    <w:p w14:paraId="41C77356" w14:textId="77777777" w:rsidR="00E7243F" w:rsidRDefault="00FD60AE" w:rsidP="00E7243F">
      <w:pPr>
        <w:keepNext/>
        <w:spacing w:before="0" w:after="160" w:line="259" w:lineRule="auto"/>
      </w:pPr>
      <w:r>
        <w:rPr>
          <w:noProof/>
        </w:rPr>
        <w:lastRenderedPageBreak/>
        <w:drawing>
          <wp:inline distT="0" distB="0" distL="0" distR="0" wp14:anchorId="53516C7A" wp14:editId="6DFF43E0">
            <wp:extent cx="3553200" cy="2671200"/>
            <wp:effectExtent l="0" t="0" r="0" b="0"/>
            <wp:docPr id="11553293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3200" cy="2671200"/>
                    </a:xfrm>
                    <a:prstGeom prst="rect">
                      <a:avLst/>
                    </a:prstGeom>
                    <a:noFill/>
                    <a:ln>
                      <a:noFill/>
                    </a:ln>
                  </pic:spPr>
                </pic:pic>
              </a:graphicData>
            </a:graphic>
          </wp:inline>
        </w:drawing>
      </w:r>
    </w:p>
    <w:p w14:paraId="1BA093F8" w14:textId="153EED1E" w:rsidR="00E7243F" w:rsidRDefault="00E7243F" w:rsidP="00E7243F">
      <w:pPr>
        <w:pStyle w:val="Caption"/>
      </w:pPr>
      <w:r>
        <w:t xml:space="preserve">Figure </w:t>
      </w:r>
      <w:fldSimple w:instr=" SEQ Figure \* ARABIC ">
        <w:r>
          <w:rPr>
            <w:noProof/>
          </w:rPr>
          <w:t>5</w:t>
        </w:r>
      </w:fldSimple>
      <w:r>
        <w:t>: Engagement at Field day in Hillsboro, Indianna</w:t>
      </w:r>
    </w:p>
    <w:p w14:paraId="37DCC3BF" w14:textId="77777777" w:rsidR="00E7243F" w:rsidRDefault="00291C93" w:rsidP="00E7243F">
      <w:pPr>
        <w:keepNext/>
        <w:spacing w:before="0" w:after="160" w:line="259" w:lineRule="auto"/>
      </w:pPr>
      <w:r>
        <w:rPr>
          <w:noProof/>
        </w:rPr>
        <w:drawing>
          <wp:inline distT="0" distB="0" distL="0" distR="0" wp14:anchorId="6EFFDEA6" wp14:editId="0CEFFE66">
            <wp:extent cx="3553200" cy="2671200"/>
            <wp:effectExtent l="0" t="0" r="0" b="0"/>
            <wp:docPr id="19704398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3200" cy="2671200"/>
                    </a:xfrm>
                    <a:prstGeom prst="rect">
                      <a:avLst/>
                    </a:prstGeom>
                    <a:noFill/>
                    <a:ln>
                      <a:noFill/>
                    </a:ln>
                  </pic:spPr>
                </pic:pic>
              </a:graphicData>
            </a:graphic>
          </wp:inline>
        </w:drawing>
      </w:r>
    </w:p>
    <w:p w14:paraId="3D175E3C" w14:textId="6E0150E1" w:rsidR="004810A8" w:rsidRDefault="00E7243F" w:rsidP="00E7243F">
      <w:pPr>
        <w:pStyle w:val="Caption"/>
      </w:pPr>
      <w:r>
        <w:t xml:space="preserve">Figure </w:t>
      </w:r>
      <w:fldSimple w:instr=" SEQ Figure \* ARABIC ">
        <w:r>
          <w:rPr>
            <w:noProof/>
          </w:rPr>
          <w:t>6</w:t>
        </w:r>
      </w:fldSimple>
      <w:r>
        <w:t xml:space="preserve">: Touring the </w:t>
      </w:r>
      <w:proofErr w:type="spellStart"/>
      <w:r>
        <w:t>Center</w:t>
      </w:r>
      <w:proofErr w:type="spellEnd"/>
      <w:r>
        <w:t xml:space="preserve"> for Digital Agriculture Agrivoltaics research centre at the University of Illinois, </w:t>
      </w:r>
      <w:proofErr w:type="spellStart"/>
      <w:r>
        <w:t>Champain</w:t>
      </w:r>
      <w:proofErr w:type="spellEnd"/>
      <w:r>
        <w:t xml:space="preserve">, Urbana, </w:t>
      </w:r>
      <w:proofErr w:type="spellStart"/>
      <w:r>
        <w:t>Ilinois</w:t>
      </w:r>
      <w:proofErr w:type="spellEnd"/>
    </w:p>
    <w:p w14:paraId="446B4D41" w14:textId="77777777" w:rsidR="00E7243F" w:rsidRDefault="002430BD" w:rsidP="00E7243F">
      <w:pPr>
        <w:keepNext/>
        <w:spacing w:before="0" w:after="160" w:line="259" w:lineRule="auto"/>
      </w:pPr>
      <w:r>
        <w:rPr>
          <w:noProof/>
        </w:rPr>
        <w:lastRenderedPageBreak/>
        <w:drawing>
          <wp:inline distT="0" distB="0" distL="0" distR="0" wp14:anchorId="3449FBD3" wp14:editId="318D1875">
            <wp:extent cx="3553200" cy="2671200"/>
            <wp:effectExtent l="0" t="0" r="0" b="0"/>
            <wp:docPr id="14665966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3200" cy="2671200"/>
                    </a:xfrm>
                    <a:prstGeom prst="rect">
                      <a:avLst/>
                    </a:prstGeom>
                    <a:noFill/>
                    <a:ln>
                      <a:noFill/>
                    </a:ln>
                  </pic:spPr>
                </pic:pic>
              </a:graphicData>
            </a:graphic>
          </wp:inline>
        </w:drawing>
      </w:r>
    </w:p>
    <w:p w14:paraId="637F8942" w14:textId="6FEEFCDF" w:rsidR="00E7243F" w:rsidRDefault="00E7243F" w:rsidP="00E7243F">
      <w:pPr>
        <w:pStyle w:val="Caption"/>
      </w:pPr>
      <w:r>
        <w:t xml:space="preserve">Figure </w:t>
      </w:r>
      <w:fldSimple w:instr=" SEQ Figure \* ARABIC ">
        <w:r>
          <w:rPr>
            <w:noProof/>
          </w:rPr>
          <w:t>7</w:t>
        </w:r>
      </w:fldSimple>
      <w:r>
        <w:t>: Justine Baillie and Marti Beeston at the ASABE Careers Fair, Toronto, Canada</w:t>
      </w:r>
    </w:p>
    <w:p w14:paraId="51457305" w14:textId="3E67DCC4" w:rsidR="00C60AA1" w:rsidRDefault="00C60AA1">
      <w:pPr>
        <w:spacing w:before="0" w:after="160" w:line="259" w:lineRule="auto"/>
        <w:sectPr w:rsidR="00C60AA1" w:rsidSect="008767F6">
          <w:headerReference w:type="default" r:id="rId22"/>
          <w:footerReference w:type="default" r:id="rId23"/>
          <w:pgSz w:w="11906" w:h="16838" w:code="9"/>
          <w:pgMar w:top="851" w:right="1701" w:bottom="851" w:left="851" w:header="709" w:footer="709" w:gutter="0"/>
          <w:cols w:space="708"/>
          <w:docGrid w:linePitch="360"/>
        </w:sectPr>
      </w:pPr>
    </w:p>
    <w:p w14:paraId="46BEFB7D" w14:textId="77777777" w:rsidR="00F5187B" w:rsidRDefault="004516E5" w:rsidP="00F5187B">
      <w:pPr>
        <w:rPr>
          <w:color w:val="6E6964" w:themeColor="background2"/>
          <w:sz w:val="18"/>
          <w:szCs w:val="18"/>
        </w:rPr>
      </w:pPr>
      <w:r>
        <w:rPr>
          <w:noProof/>
          <w:color w:val="6E6964" w:themeColor="background2"/>
          <w:sz w:val="18"/>
          <w:szCs w:val="18"/>
        </w:rPr>
        <w:lastRenderedPageBreak/>
        <mc:AlternateContent>
          <mc:Choice Requires="wpg">
            <w:drawing>
              <wp:anchor distT="0" distB="0" distL="114300" distR="114300" simplePos="0" relativeHeight="251658240" behindDoc="0" locked="1" layoutInCell="1" allowOverlap="1" wp14:anchorId="4C331CE1" wp14:editId="5FE7BAD7">
                <wp:simplePos x="0" y="0"/>
                <wp:positionH relativeFrom="page">
                  <wp:align>left</wp:align>
                </wp:positionH>
                <wp:positionV relativeFrom="page">
                  <wp:align>top</wp:align>
                </wp:positionV>
                <wp:extent cx="7560000" cy="10911600"/>
                <wp:effectExtent l="0" t="0" r="3175" b="4445"/>
                <wp:wrapTopAndBottom/>
                <wp:docPr id="64" name="Group 64"/>
                <wp:cNvGraphicFramePr/>
                <a:graphic xmlns:a="http://schemas.openxmlformats.org/drawingml/2006/main">
                  <a:graphicData uri="http://schemas.microsoft.com/office/word/2010/wordprocessingGroup">
                    <wpg:wgp>
                      <wpg:cNvGrpSpPr/>
                      <wpg:grpSpPr>
                        <a:xfrm>
                          <a:off x="0" y="0"/>
                          <a:ext cx="7560000" cy="10911600"/>
                          <a:chOff x="0" y="0"/>
                          <a:chExt cx="7560000" cy="10913720"/>
                        </a:xfrm>
                      </wpg:grpSpPr>
                      <wps:wsp>
                        <wps:cNvPr id="62" name="Rectangle 62"/>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578734"/>
                            <a:ext cx="7551554" cy="10334986"/>
                            <a:chOff x="0" y="0"/>
                            <a:chExt cx="7551554" cy="10334986"/>
                          </a:xfrm>
                        </wpg:grpSpPr>
                        <wps:wsp>
                          <wps:cNvPr id="2" name="Free-form: Shape 2"/>
                          <wps:cNvSpPr/>
                          <wps:spPr>
                            <a:xfrm>
                              <a:off x="0" y="7683500"/>
                              <a:ext cx="5528947" cy="2651486"/>
                            </a:xfrm>
                            <a:custGeom>
                              <a:avLst/>
                              <a:gdLst>
                                <a:gd name="connsiteX0" fmla="*/ 5528948 w 5528947"/>
                                <a:gd name="connsiteY0" fmla="*/ 1548773 h 2651486"/>
                                <a:gd name="connsiteX1" fmla="*/ 3980416 w 5528947"/>
                                <a:gd name="connsiteY1" fmla="*/ 0 h 2651486"/>
                                <a:gd name="connsiteX2" fmla="*/ 4566 w 5528947"/>
                                <a:gd name="connsiteY2" fmla="*/ 0 h 2651486"/>
                                <a:gd name="connsiteX3" fmla="*/ 0 w 5528947"/>
                                <a:gd name="connsiteY3" fmla="*/ 2651487 h 2651486"/>
                                <a:gd name="connsiteX4" fmla="*/ 5528948 w 5528947"/>
                                <a:gd name="connsiteY4" fmla="*/ 2651487 h 2651486"/>
                                <a:gd name="connsiteX5" fmla="*/ 5528948 w 5528947"/>
                                <a:gd name="connsiteY5" fmla="*/ 1548773 h 2651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528947" h="2651486">
                                  <a:moveTo>
                                    <a:pt x="5528948" y="1548773"/>
                                  </a:moveTo>
                                  <a:cubicBezTo>
                                    <a:pt x="5528948" y="693192"/>
                                    <a:pt x="4835356" y="0"/>
                                    <a:pt x="3980416" y="0"/>
                                  </a:cubicBezTo>
                                  <a:lnTo>
                                    <a:pt x="4566" y="0"/>
                                  </a:lnTo>
                                  <a:lnTo>
                                    <a:pt x="0" y="2651487"/>
                                  </a:lnTo>
                                  <a:lnTo>
                                    <a:pt x="5528948" y="2651487"/>
                                  </a:lnTo>
                                  <a:lnTo>
                                    <a:pt x="5528948" y="1548773"/>
                                  </a:lnTo>
                                  <a:close/>
                                </a:path>
                              </a:pathLst>
                            </a:custGeom>
                            <a:solidFill>
                              <a:srgbClr val="FCB13B"/>
                            </a:solidFill>
                            <a:ln w="50693" cap="flat">
                              <a:noFill/>
                              <a:prstDash val="solid"/>
                              <a:miter/>
                            </a:ln>
                          </wps:spPr>
                          <wps:txbx>
                            <w:txbxContent>
                              <w:sdt>
                                <w:sdtPr>
                                  <w:id w:val="1589273277"/>
                                  <w:lock w:val="sdtContentLocked"/>
                                  <w:showingPlcHdr/>
                                  <w15:appearance w15:val="hidden"/>
                                </w:sdtPr>
                                <w:sdtEndPr/>
                                <w:sdtContent>
                                  <w:p w14:paraId="5465B94F" w14:textId="77777777" w:rsidR="004516E5" w:rsidRPr="004516E5" w:rsidRDefault="004516E5" w:rsidP="004516E5">
                                    <w:r>
                                      <w:t xml:space="preserve">  </w:t>
                                    </w:r>
                                  </w:p>
                                </w:sdtContent>
                              </w:sdt>
                              <w:p w14:paraId="5D82E324" w14:textId="423DA4AF" w:rsidR="004516E5" w:rsidRDefault="004516E5" w:rsidP="004516E5">
                                <w:pPr>
                                  <w:pStyle w:val="Endpagecontactdetails"/>
                                  <w:rPr>
                                    <w:rStyle w:val="Bold"/>
                                  </w:rPr>
                                </w:pPr>
                                <w:r w:rsidRPr="00F5187B">
                                  <w:rPr>
                                    <w:rStyle w:val="Bold"/>
                                  </w:rPr>
                                  <w:t>unisq.edu.au</w:t>
                                </w:r>
                              </w:p>
                              <w:p w14:paraId="51E396EB" w14:textId="4DC98110" w:rsidR="0077263C" w:rsidRPr="0077263C" w:rsidRDefault="0077263C" w:rsidP="004516E5">
                                <w:pPr>
                                  <w:pStyle w:val="Endpagecontactdetails"/>
                                  <w:rPr>
                                    <w:rStyle w:val="Bold"/>
                                    <w:b w:val="0"/>
                                    <w:bCs/>
                                    <w:sz w:val="20"/>
                                    <w:szCs w:val="16"/>
                                  </w:rPr>
                                </w:pPr>
                                <w:r w:rsidRPr="0077263C">
                                  <w:rPr>
                                    <w:rStyle w:val="Bold"/>
                                    <w:b w:val="0"/>
                                    <w:bCs/>
                                    <w:sz w:val="20"/>
                                    <w:szCs w:val="16"/>
                                  </w:rPr>
                                  <w:t>CRICOS: QLD 00244B, NSW 02225M | TEQSA: PRV12081</w:t>
                                </w:r>
                              </w:p>
                            </w:txbxContent>
                          </wps:txbx>
                          <wps:bodyPr rot="0" spcFirstLastPara="0" vert="horz" wrap="square" lIns="540000" tIns="45720" rIns="91440" bIns="540000" numCol="1" spcCol="0" rtlCol="0" fromWordArt="0" anchor="b" anchorCtr="0" forceAA="0" compatLnSpc="1">
                            <a:prstTxWarp prst="textNoShape">
                              <a:avLst/>
                            </a:prstTxWarp>
                            <a:noAutofit/>
                          </wps:bodyPr>
                        </wps:wsp>
                        <wps:wsp>
                          <wps:cNvPr id="3" name="Free-form: Shape 3"/>
                          <wps:cNvSpPr/>
                          <wps:spPr>
                            <a:xfrm>
                              <a:off x="5575300" y="7683500"/>
                              <a:ext cx="1976254" cy="2651486"/>
                            </a:xfrm>
                            <a:custGeom>
                              <a:avLst/>
                              <a:gdLst>
                                <a:gd name="connsiteX0" fmla="*/ 1976255 w 1976254"/>
                                <a:gd name="connsiteY0" fmla="*/ 0 h 2651486"/>
                                <a:gd name="connsiteX1" fmla="*/ 1548532 w 1976254"/>
                                <a:gd name="connsiteY1" fmla="*/ 0 h 2651486"/>
                                <a:gd name="connsiteX2" fmla="*/ 0 w 1976254"/>
                                <a:gd name="connsiteY2" fmla="*/ 1548773 h 2651486"/>
                                <a:gd name="connsiteX3" fmla="*/ 0 w 1976254"/>
                                <a:gd name="connsiteY3" fmla="*/ 2651487 h 2651486"/>
                                <a:gd name="connsiteX4" fmla="*/ 1976255 w 1976254"/>
                                <a:gd name="connsiteY4" fmla="*/ 2651487 h 2651486"/>
                                <a:gd name="connsiteX5" fmla="*/ 1976255 w 1976254"/>
                                <a:gd name="connsiteY5" fmla="*/ 0 h 2651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76254" h="2651486">
                                  <a:moveTo>
                                    <a:pt x="1976255" y="0"/>
                                  </a:moveTo>
                                  <a:lnTo>
                                    <a:pt x="1548532" y="0"/>
                                  </a:lnTo>
                                  <a:cubicBezTo>
                                    <a:pt x="693084" y="0"/>
                                    <a:pt x="0" y="693700"/>
                                    <a:pt x="0" y="1548773"/>
                                  </a:cubicBezTo>
                                  <a:lnTo>
                                    <a:pt x="0" y="2651487"/>
                                  </a:lnTo>
                                  <a:lnTo>
                                    <a:pt x="1976255" y="2651487"/>
                                  </a:lnTo>
                                  <a:lnTo>
                                    <a:pt x="1976255" y="0"/>
                                  </a:lnTo>
                                  <a:close/>
                                </a:path>
                              </a:pathLst>
                            </a:custGeom>
                            <a:solidFill>
                              <a:schemeClr val="accent1"/>
                            </a:solidFill>
                            <a:ln w="506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Graphic 6">
                              <a:extLst>
                                <a:ext uri="{FF2B5EF4-FFF2-40B4-BE49-F238E27FC236}">
                                  <a16:creationId xmlns:a16="http://schemas.microsoft.com/office/drawing/2014/main" id="{A60B3A9F-2C2F-9DB2-5B5C-4BF42692C5E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6273800" y="0"/>
                              <a:ext cx="748665" cy="101854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C331CE1" id="Group 64" o:spid="_x0000_s1031" style="position:absolute;margin-left:0;margin-top:0;width:595.3pt;height:859.2pt;z-index:251658240;mso-position-horizontal:left;mso-position-horizontal-relative:page;mso-position-vertical:top;mso-position-vertical-relative:page;mso-width-relative:margin;mso-height-relative:margin" coordsize="75600,10913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&#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">
                <v:rect id="Rectangle 62" o:spid="_x0000_s1032"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" fillcolor="white [3212]" stroked="f" strokeweight="1pt"/>
                <v:group id="Group 54" o:spid="_x0000_s1033" style="position:absolute;top:5787;width:75515;height:103350" coordsize="75515,1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Shape 2" o:spid="_x0000_s1034" style="position:absolute;top:76835;width:55289;height:26514;visibility:visible;mso-wrap-style:square;v-text-anchor:bottom" coordsize="5528947,2651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" adj="-11796480,,5400" path="m5528948,1548773c5528948,693192,4835356,,3980416,l4566,,,2651487r5528948,l5528948,1548773xe" fillcolor="#fcb13b" stroked="f" strokeweight="1.40814mm">
                    <v:stroke joinstyle="miter"/>
                    <v:formulas/>
                    <v:path arrowok="t" o:connecttype="custom" o:connectlocs="5528948,1548773;3980416,0;4566,0;0,2651487;5528948,2651487;5528948,1548773" o:connectangles="0,0,0,0,0,0" textboxrect="0,0,5528947,2651486"/>
                    <v:textbox inset="15mm,,,15mm">
                      <w:txbxContent>
                        <w:sdt>
                          <w:sdtPr>
                            <w:id w:val="1589273277"/>
                            <w:lock w:val="sdtContentLocked"/>
                            <w:showingPlcHdr/>
                            <w15:appearance w15:val="hidden"/>
                          </w:sdtPr>
                          <w:sdtContent>
                            <w:p w14:paraId="5465B94F" w14:textId="77777777" w:rsidR="004516E5" w:rsidRPr="004516E5" w:rsidRDefault="004516E5" w:rsidP="004516E5">
                              <w:r>
                                <w:t xml:space="preserve">  </w:t>
                              </w:r>
                            </w:p>
                          </w:sdtContent>
                        </w:sdt>
                        <w:p w14:paraId="5D82E324" w14:textId="423DA4AF" w:rsidR="004516E5" w:rsidRDefault="004516E5" w:rsidP="004516E5">
                          <w:pPr>
                            <w:pStyle w:val="Endpagecontactdetails"/>
                            <w:rPr>
                              <w:rStyle w:val="Bold"/>
                            </w:rPr>
                          </w:pPr>
                          <w:r w:rsidRPr="00F5187B">
                            <w:rPr>
                              <w:rStyle w:val="Bold"/>
                            </w:rPr>
                            <w:t>unisq.edu.au</w:t>
                          </w:r>
                        </w:p>
                        <w:p w14:paraId="51E396EB" w14:textId="4DC98110" w:rsidR="0077263C" w:rsidRPr="0077263C" w:rsidRDefault="0077263C" w:rsidP="004516E5">
                          <w:pPr>
                            <w:pStyle w:val="Endpagecontactdetails"/>
                            <w:rPr>
                              <w:rStyle w:val="Bold"/>
                              <w:b w:val="0"/>
                              <w:bCs/>
                              <w:sz w:val="20"/>
                              <w:szCs w:val="16"/>
                            </w:rPr>
                          </w:pPr>
                          <w:r w:rsidRPr="0077263C">
                            <w:rPr>
                              <w:rStyle w:val="Bold"/>
                              <w:b w:val="0"/>
                              <w:bCs/>
                              <w:sz w:val="20"/>
                              <w:szCs w:val="16"/>
                            </w:rPr>
                            <w:t>CRICOS: QLD 00244B, NSW 02225M | TEQSA: PRV12081</w:t>
                          </w:r>
                        </w:p>
                      </w:txbxContent>
                    </v:textbox>
                  </v:shape>
                  <v:shape id="Free-form: Shape 3" o:spid="_x0000_s1035" style="position:absolute;left:55753;top:76835;width:19762;height:26514;visibility:visible;mso-wrap-style:square;v-text-anchor:middle" coordsize="1976254,265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" path="m1976255,l1548532,c693084,,,693700,,1548773l,2651487r1976255,l1976255,xe" fillcolor="#3c2d4d [3204]" stroked="f" strokeweight="1.40814mm">
                    <v:stroke joinstyle="miter"/>
                    <v:path arrowok="t" o:connecttype="custom" o:connectlocs="1976255,0;1548532,0;0,1548773;0,2651487;1976255,2651487;1976255,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36" type="#_x0000_t75" style="position:absolute;left:62738;width:7486;height:1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">
                    <v:imagedata r:id="rId26" o:title=""/>
                  </v:shape>
                </v:group>
                <w10:wrap type="topAndBottom" anchorx="page" anchory="page"/>
                <w10:anchorlock/>
              </v:group>
            </w:pict>
          </mc:Fallback>
        </mc:AlternateContent>
      </w:r>
    </w:p>
    <w:sectPr w:rsidR="00F5187B" w:rsidSect="00267165">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4D84D" w14:textId="77777777" w:rsidR="00D525D4" w:rsidRDefault="00D525D4" w:rsidP="00C37A29">
      <w:pPr>
        <w:spacing w:after="0"/>
      </w:pPr>
      <w:r>
        <w:separator/>
      </w:r>
    </w:p>
  </w:endnote>
  <w:endnote w:type="continuationSeparator" w:id="0">
    <w:p w14:paraId="7DB71821" w14:textId="77777777" w:rsidR="00D525D4" w:rsidRDefault="00D525D4" w:rsidP="00C37A29">
      <w:pPr>
        <w:spacing w:after="0"/>
      </w:pPr>
      <w:r>
        <w:continuationSeparator/>
      </w:r>
    </w:p>
  </w:endnote>
  <w:endnote w:type="continuationNotice" w:id="1">
    <w:p w14:paraId="63413415" w14:textId="77777777" w:rsidR="00D525D4" w:rsidRDefault="00D525D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9F494" w14:textId="47C84017" w:rsidR="00246BCF" w:rsidRPr="00F2710C" w:rsidRDefault="00F2710C" w:rsidP="00F2710C">
    <w:pPr>
      <w:pStyle w:val="Footer"/>
    </w:pPr>
    <w:r>
      <w:fldChar w:fldCharType="begin"/>
    </w:r>
    <w:r>
      <w:instrText>PAGE   \* MERGEFORMAT</w:instrText>
    </w:r>
    <w:r>
      <w:fldChar w:fldCharType="separate"/>
    </w:r>
    <w:r>
      <w:rPr>
        <w:lang w:val="en-GB"/>
      </w:rPr>
      <w:t>1</w:t>
    </w:r>
    <w:r>
      <w:fldChar w:fldCharType="end"/>
    </w:r>
    <w:r>
      <w:t xml:space="preserve"> | </w:t>
    </w:r>
    <w:sdt>
      <w:sdtPr>
        <w:alias w:val="Title"/>
        <w:tag w:val=""/>
        <w:id w:val="1447419557"/>
        <w:placeholder>
          <w:docPart w:val="CE681EBC96B64D978CFCF07CE04F30C3"/>
        </w:placeholder>
        <w:dataBinding w:prefixMappings="xmlns:ns0='http://purl.org/dc/elements/1.1/' xmlns:ns1='http://schemas.openxmlformats.org/package/2006/metadata/core-properties' " w:xpath="/ns1:coreProperties[1]/ns0:title[1]" w:storeItemID="{6C3C8BC8-F283-45AE-878A-BAB7291924A1}"/>
        <w:text/>
      </w:sdtPr>
      <w:sdtEndPr/>
      <w:sdtContent>
        <w:r w:rsidR="004810A8">
          <w:t>Knowledge Sharing on Farm Water Loss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76303" w14:textId="77777777" w:rsidR="00BD2D36" w:rsidRDefault="00BD2D36" w:rsidP="00F2710C">
    <w:pPr>
      <w:pStyle w:val="Footer"/>
    </w:pPr>
  </w:p>
  <w:p w14:paraId="3BCE2D73" w14:textId="11339B65" w:rsidR="009C12FF" w:rsidRPr="00F2710C" w:rsidRDefault="009C12FF" w:rsidP="00F2710C">
    <w:pPr>
      <w:pStyle w:val="Footer"/>
    </w:pPr>
    <w:r>
      <w:rPr>
        <w:noProof/>
      </w:rPr>
      <mc:AlternateContent>
        <mc:Choice Requires="wpg">
          <w:drawing>
            <wp:anchor distT="0" distB="0" distL="114300" distR="114300" simplePos="0" relativeHeight="251658240" behindDoc="0" locked="1" layoutInCell="1" allowOverlap="1" wp14:anchorId="6567A24C" wp14:editId="53CA2C6D">
              <wp:simplePos x="0" y="0"/>
              <wp:positionH relativeFrom="page">
                <wp:align>right</wp:align>
              </wp:positionH>
              <wp:positionV relativeFrom="page">
                <wp:align>bottom</wp:align>
              </wp:positionV>
              <wp:extent cx="1044000" cy="1033200"/>
              <wp:effectExtent l="0" t="0" r="3810" b="0"/>
              <wp:wrapNone/>
              <wp:docPr id="49" name="Group 49"/>
              <wp:cNvGraphicFramePr/>
              <a:graphic xmlns:a="http://schemas.openxmlformats.org/drawingml/2006/main">
                <a:graphicData uri="http://schemas.microsoft.com/office/word/2010/wordprocessingGroup">
                  <wpg:wgp>
                    <wpg:cNvGrpSpPr/>
                    <wpg:grpSpPr>
                      <a:xfrm>
                        <a:off x="0" y="0"/>
                        <a:ext cx="1044000" cy="1033200"/>
                        <a:chOff x="0" y="0"/>
                        <a:chExt cx="1042543" cy="1031972"/>
                      </a:xfrm>
                    </wpg:grpSpPr>
                    <pic:pic xmlns:pic="http://schemas.openxmlformats.org/drawingml/2006/picture">
                      <pic:nvPicPr>
                        <pic:cNvPr id="50" name="Graphic 2"/>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5480" cy="708660"/>
                        </a:xfrm>
                        <a:prstGeom prst="rect">
                          <a:avLst/>
                        </a:prstGeom>
                      </pic:spPr>
                    </pic:pic>
                    <wps:wsp>
                      <wps:cNvPr id="51" name="Rectangle 51"/>
                      <wps:cNvSpPr/>
                      <wps:spPr>
                        <a:xfrm>
                          <a:off x="898543" y="887972"/>
                          <a:ext cx="144000" cy="14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47E6AA" id="Group 49" o:spid="_x0000_s1026" style="position:absolute;margin-left:31pt;margin-top:0;width:82.2pt;height:81.35pt;z-index:251658240;mso-position-horizontal:right;mso-position-horizontal-relative:page;mso-position-vertical:bottom;mso-position-vertical-relative:page;mso-width-relative:margin;mso-height-relative:margin" coordsize="10425,103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6654;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">
                <v:imagedata r:id="rId3" o:title=""/>
              </v:shape>
              <v:rect id="Rectangle 51" o:spid="_x0000_s1028" style="position:absolute;left:8985;top:887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gzwwAAANsAAAAPAAAAZHJzL2Rvd25yZXYueG1sRI9PawIx&#10;FMTvBb9DeIK3mrVg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5fIIM8MAAADbAAAADwAA&#10;AAAAAAAAAAAAAAAHAgAAZHJzL2Rvd25yZXYueG1sUEsFBgAAAAADAAMAtwAAAPcCAAAAAA==&#10;" filled="f" stroked="f" strokeweight="1pt"/>
              <w10:wrap anchorx="page" anchory="page"/>
              <w10:anchorlock/>
            </v:group>
          </w:pict>
        </mc:Fallback>
      </mc:AlternateContent>
    </w:r>
    <w:r>
      <w:fldChar w:fldCharType="begin"/>
    </w:r>
    <w:r>
      <w:instrText>PAGE   \* MERGEFORMAT</w:instrText>
    </w:r>
    <w:r>
      <w:fldChar w:fldCharType="separate"/>
    </w:r>
    <w:r>
      <w:rPr>
        <w:lang w:val="en-GB"/>
      </w:rPr>
      <w:t>1</w:t>
    </w:r>
    <w:r>
      <w:fldChar w:fldCharType="end"/>
    </w:r>
    <w:r>
      <w:t xml:space="preserve"> | </w:t>
    </w:r>
    <w:sdt>
      <w:sdtPr>
        <w:alias w:val="Title"/>
        <w:tag w:val=""/>
        <w:id w:val="381214003"/>
        <w:placeholder>
          <w:docPart w:val="C4AB2B8F331A4B808CAE728051C539B9"/>
        </w:placeholder>
        <w:dataBinding w:prefixMappings="xmlns:ns0='http://purl.org/dc/elements/1.1/' xmlns:ns1='http://schemas.openxmlformats.org/package/2006/metadata/core-properties' " w:xpath="/ns1:coreProperties[1]/ns0:title[1]" w:storeItemID="{6C3C8BC8-F283-45AE-878A-BAB7291924A1}"/>
        <w:text/>
      </w:sdtPr>
      <w:sdtEndPr/>
      <w:sdtContent>
        <w:r w:rsidR="004810A8">
          <w:t>Knowledge Sharing on Farm Water Loss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CC659" w14:textId="77777777" w:rsidR="00D525D4" w:rsidRDefault="00D525D4" w:rsidP="00C37A29">
      <w:pPr>
        <w:spacing w:after="0"/>
      </w:pPr>
      <w:r>
        <w:separator/>
      </w:r>
    </w:p>
  </w:footnote>
  <w:footnote w:type="continuationSeparator" w:id="0">
    <w:p w14:paraId="3510A911" w14:textId="77777777" w:rsidR="00D525D4" w:rsidRDefault="00D525D4" w:rsidP="00C37A29">
      <w:pPr>
        <w:spacing w:after="0"/>
      </w:pPr>
      <w:r>
        <w:continuationSeparator/>
      </w:r>
    </w:p>
  </w:footnote>
  <w:footnote w:type="continuationNotice" w:id="1">
    <w:p w14:paraId="444A6527" w14:textId="77777777" w:rsidR="00D525D4" w:rsidRDefault="00D525D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B40B4" w14:textId="77777777" w:rsidR="009C12FF" w:rsidRDefault="009C12FF">
    <w:pPr>
      <w:pStyle w:val="Header"/>
    </w:pPr>
    <w:r w:rsidRPr="009C12FF">
      <w:rPr>
        <w:noProof/>
      </w:rPr>
      <w:drawing>
        <wp:anchor distT="0" distB="0" distL="114300" distR="114300" simplePos="0" relativeHeight="251658241" behindDoc="1" locked="1" layoutInCell="1" allowOverlap="1" wp14:anchorId="6E02827E" wp14:editId="7155032C">
          <wp:simplePos x="0" y="0"/>
          <wp:positionH relativeFrom="margin">
            <wp:align>right</wp:align>
          </wp:positionH>
          <wp:positionV relativeFrom="page">
            <wp:posOffset>360045</wp:posOffset>
          </wp:positionV>
          <wp:extent cx="748800" cy="1018800"/>
          <wp:effectExtent l="0" t="0" r="0" b="0"/>
          <wp:wrapTopAndBottom/>
          <wp:docPr id="6" name="Graphic 6">
            <a:extLst xmlns:a="http://schemas.openxmlformats.org/drawingml/2006/main">
              <a:ext uri="{FF2B5EF4-FFF2-40B4-BE49-F238E27FC236}">
                <a16:creationId xmlns:a16="http://schemas.microsoft.com/office/drawing/2014/main" id="{A60B3A9F-2C2F-9DB2-5B5C-4BF42692C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A60B3A9F-2C2F-9DB2-5B5C-4BF42692C5E0}"/>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48800" cy="10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5A93" w14:textId="490BF4D1" w:rsidR="00097EA9" w:rsidRPr="00D03931" w:rsidRDefault="00511706" w:rsidP="002C3CF6">
    <w:pPr>
      <w:pStyle w:val="Header"/>
      <w:jc w:val="right"/>
      <w:rPr>
        <w:color w:val="3C2D4D" w:themeColor="accent1"/>
        <w:sz w:val="18"/>
        <w:szCs w:val="18"/>
      </w:rPr>
    </w:pPr>
    <w:r>
      <w:rPr>
        <w:color w:val="3C2D4D" w:themeColor="accent1"/>
        <w:sz w:val="18"/>
        <w:szCs w:val="18"/>
      </w:rPr>
      <w:t xml:space="preserve">Progress </w:t>
    </w:r>
    <w:r w:rsidR="002C3CF6" w:rsidRPr="00D03931">
      <w:rPr>
        <w:color w:val="3C2D4D" w:themeColor="accent1"/>
        <w:sz w:val="18"/>
        <w:szCs w:val="18"/>
      </w:rPr>
      <w:t>Report</w:t>
    </w:r>
  </w:p>
  <w:p w14:paraId="49ABFBAE" w14:textId="77777777" w:rsidR="002C3CF6" w:rsidRPr="002C3CF6" w:rsidRDefault="002C3CF6" w:rsidP="002C3CF6">
    <w:pPr>
      <w:pStyle w:val="Heade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9C5E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8B6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7A60E8D"/>
    <w:multiLevelType w:val="hybridMultilevel"/>
    <w:tmpl w:val="AD808C36"/>
    <w:lvl w:ilvl="0" w:tplc="276CCA1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95D63E1"/>
    <w:multiLevelType w:val="hybridMultilevel"/>
    <w:tmpl w:val="78ACD4E0"/>
    <w:lvl w:ilvl="0" w:tplc="5950CE1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C2D48CE"/>
    <w:multiLevelType w:val="multilevel"/>
    <w:tmpl w:val="97DAEA0E"/>
    <w:numStyleLink w:val="Numbering"/>
  </w:abstractNum>
  <w:abstractNum w:abstractNumId="15" w15:restartNumberingAfterBreak="0">
    <w:nsid w:val="0D5A5E93"/>
    <w:multiLevelType w:val="multilevel"/>
    <w:tmpl w:val="4D6A2D9E"/>
    <w:numStyleLink w:val="Bullets"/>
  </w:abstractNum>
  <w:abstractNum w:abstractNumId="16"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53968D3"/>
    <w:multiLevelType w:val="hybridMultilevel"/>
    <w:tmpl w:val="152C9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1E4A3DC5"/>
    <w:multiLevelType w:val="multilevel"/>
    <w:tmpl w:val="4D6A2D9E"/>
    <w:numStyleLink w:val="Bullets"/>
  </w:abstractNum>
  <w:abstractNum w:abstractNumId="22" w15:restartNumberingAfterBreak="0">
    <w:nsid w:val="321F1D0F"/>
    <w:multiLevelType w:val="multilevel"/>
    <w:tmpl w:val="4D6A2D9E"/>
    <w:numStyleLink w:val="Bullets"/>
  </w:abstractNum>
  <w:abstractNum w:abstractNumId="23" w15:restartNumberingAfterBreak="0">
    <w:nsid w:val="3D82646D"/>
    <w:multiLevelType w:val="hybridMultilevel"/>
    <w:tmpl w:val="C096DEDC"/>
    <w:lvl w:ilvl="0" w:tplc="66AC2AF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E1A3996"/>
    <w:multiLevelType w:val="multilevel"/>
    <w:tmpl w:val="4D6A2D9E"/>
    <w:numStyleLink w:val="Bullets"/>
  </w:abstractNum>
  <w:abstractNum w:abstractNumId="25" w15:restartNumberingAfterBreak="0">
    <w:nsid w:val="41397427"/>
    <w:multiLevelType w:val="multilevel"/>
    <w:tmpl w:val="97DAEA0E"/>
    <w:numStyleLink w:val="Numbering"/>
  </w:abstractNum>
  <w:abstractNum w:abstractNumId="26" w15:restartNumberingAfterBreak="0">
    <w:nsid w:val="48E412B9"/>
    <w:multiLevelType w:val="multilevel"/>
    <w:tmpl w:val="0DB8B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4B8A3CE8"/>
    <w:multiLevelType w:val="hybridMultilevel"/>
    <w:tmpl w:val="9878D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935D50"/>
    <w:multiLevelType w:val="hybridMultilevel"/>
    <w:tmpl w:val="4EE290AC"/>
    <w:lvl w:ilvl="0" w:tplc="808E555C">
      <w:start w:val="2"/>
      <w:numFmt w:val="decimal"/>
      <w:lvlText w:val="%1."/>
      <w:lvlJc w:val="left"/>
      <w:pPr>
        <w:ind w:left="360" w:hanging="360"/>
      </w:pPr>
    </w:lvl>
    <w:lvl w:ilvl="1" w:tplc="02A4CE8A">
      <w:start w:val="1"/>
      <w:numFmt w:val="lowerLetter"/>
      <w:lvlText w:val="%2."/>
      <w:lvlJc w:val="left"/>
      <w:pPr>
        <w:ind w:left="1080" w:hanging="360"/>
      </w:pPr>
    </w:lvl>
    <w:lvl w:ilvl="2" w:tplc="24460054">
      <w:start w:val="1"/>
      <w:numFmt w:val="lowerRoman"/>
      <w:lvlText w:val="%3."/>
      <w:lvlJc w:val="right"/>
      <w:pPr>
        <w:ind w:left="1800" w:hanging="180"/>
      </w:pPr>
    </w:lvl>
    <w:lvl w:ilvl="3" w:tplc="D206BCFC">
      <w:start w:val="1"/>
      <w:numFmt w:val="decimal"/>
      <w:lvlText w:val="%4."/>
      <w:lvlJc w:val="left"/>
      <w:pPr>
        <w:ind w:left="2520" w:hanging="360"/>
      </w:pPr>
    </w:lvl>
    <w:lvl w:ilvl="4" w:tplc="942CECBA">
      <w:start w:val="1"/>
      <w:numFmt w:val="lowerLetter"/>
      <w:lvlText w:val="%5."/>
      <w:lvlJc w:val="left"/>
      <w:pPr>
        <w:ind w:left="3240" w:hanging="360"/>
      </w:pPr>
    </w:lvl>
    <w:lvl w:ilvl="5" w:tplc="25AA621E">
      <w:start w:val="1"/>
      <w:numFmt w:val="lowerRoman"/>
      <w:lvlText w:val="%6."/>
      <w:lvlJc w:val="right"/>
      <w:pPr>
        <w:ind w:left="3960" w:hanging="180"/>
      </w:pPr>
    </w:lvl>
    <w:lvl w:ilvl="6" w:tplc="AC8CFB2C">
      <w:start w:val="1"/>
      <w:numFmt w:val="decimal"/>
      <w:lvlText w:val="%7."/>
      <w:lvlJc w:val="left"/>
      <w:pPr>
        <w:ind w:left="4680" w:hanging="360"/>
      </w:pPr>
    </w:lvl>
    <w:lvl w:ilvl="7" w:tplc="561C001E">
      <w:start w:val="1"/>
      <w:numFmt w:val="lowerLetter"/>
      <w:lvlText w:val="%8."/>
      <w:lvlJc w:val="left"/>
      <w:pPr>
        <w:ind w:left="5400" w:hanging="360"/>
      </w:pPr>
    </w:lvl>
    <w:lvl w:ilvl="8" w:tplc="B50C433C">
      <w:start w:val="1"/>
      <w:numFmt w:val="lowerRoman"/>
      <w:lvlText w:val="%9."/>
      <w:lvlJc w:val="right"/>
      <w:pPr>
        <w:ind w:left="6120" w:hanging="180"/>
      </w:pPr>
    </w:lvl>
  </w:abstractNum>
  <w:abstractNum w:abstractNumId="30" w15:restartNumberingAfterBreak="0">
    <w:nsid w:val="4E7F1CD0"/>
    <w:multiLevelType w:val="multilevel"/>
    <w:tmpl w:val="97DAEA0E"/>
    <w:numStyleLink w:val="Numbering"/>
  </w:abstractNum>
  <w:abstractNum w:abstractNumId="31" w15:restartNumberingAfterBreak="0">
    <w:nsid w:val="58B73D84"/>
    <w:multiLevelType w:val="multilevel"/>
    <w:tmpl w:val="50041352"/>
    <w:numStyleLink w:val="ListHeadings"/>
  </w:abstractNum>
  <w:abstractNum w:abstractNumId="32" w15:restartNumberingAfterBreak="0">
    <w:nsid w:val="596A0C8C"/>
    <w:multiLevelType w:val="multilevel"/>
    <w:tmpl w:val="97DAEA0E"/>
    <w:numStyleLink w:val="Numbering"/>
  </w:abstractNum>
  <w:abstractNum w:abstractNumId="33" w15:restartNumberingAfterBreak="0">
    <w:nsid w:val="60E1502C"/>
    <w:multiLevelType w:val="multilevel"/>
    <w:tmpl w:val="4D6A2D9E"/>
    <w:styleLink w:val="Bullets"/>
    <w:lvl w:ilvl="0">
      <w:start w:val="1"/>
      <w:numFmt w:val="bullet"/>
      <w:lvlText w:val=""/>
      <w:lvlJc w:val="left"/>
      <w:pPr>
        <w:ind w:left="284" w:hanging="284"/>
      </w:pPr>
      <w:rPr>
        <w:rFonts w:ascii="Symbol" w:hAnsi="Symbol" w:hint="default"/>
        <w:color w:val="3C2D4D" w:themeColor="accent1"/>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Arial" w:hAnsi="Arial"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4" w15:restartNumberingAfterBreak="0">
    <w:nsid w:val="643520E2"/>
    <w:multiLevelType w:val="multilevel"/>
    <w:tmpl w:val="4D6A2D9E"/>
    <w:numStyleLink w:val="Bullets"/>
  </w:abstractNum>
  <w:abstractNum w:abstractNumId="35" w15:restartNumberingAfterBreak="0">
    <w:nsid w:val="660D51AD"/>
    <w:multiLevelType w:val="multilevel"/>
    <w:tmpl w:val="97DAEA0E"/>
    <w:numStyleLink w:val="Numbering"/>
  </w:abstractNum>
  <w:abstractNum w:abstractNumId="36" w15:restartNumberingAfterBreak="0">
    <w:nsid w:val="67E91964"/>
    <w:multiLevelType w:val="hybridMultilevel"/>
    <w:tmpl w:val="96EC62F2"/>
    <w:lvl w:ilvl="0" w:tplc="60202E3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44D0736"/>
    <w:multiLevelType w:val="multilevel"/>
    <w:tmpl w:val="97DAEA0E"/>
    <w:numStyleLink w:val="Numbering"/>
  </w:abstractNum>
  <w:num w:numId="1" w16cid:durableId="1863975270">
    <w:abstractNumId w:val="29"/>
  </w:num>
  <w:num w:numId="2" w16cid:durableId="379324093">
    <w:abstractNumId w:val="9"/>
  </w:num>
  <w:num w:numId="3" w16cid:durableId="784008851">
    <w:abstractNumId w:val="7"/>
  </w:num>
  <w:num w:numId="4" w16cid:durableId="1816608837">
    <w:abstractNumId w:val="6"/>
  </w:num>
  <w:num w:numId="5" w16cid:durableId="1548419507">
    <w:abstractNumId w:val="5"/>
  </w:num>
  <w:num w:numId="6" w16cid:durableId="1760757209">
    <w:abstractNumId w:val="4"/>
  </w:num>
  <w:num w:numId="7" w16cid:durableId="154230892">
    <w:abstractNumId w:val="8"/>
  </w:num>
  <w:num w:numId="8" w16cid:durableId="1702782926">
    <w:abstractNumId w:val="3"/>
  </w:num>
  <w:num w:numId="9" w16cid:durableId="489948961">
    <w:abstractNumId w:val="2"/>
  </w:num>
  <w:num w:numId="10" w16cid:durableId="1030836849">
    <w:abstractNumId w:val="1"/>
  </w:num>
  <w:num w:numId="11" w16cid:durableId="1843818580">
    <w:abstractNumId w:val="0"/>
  </w:num>
  <w:num w:numId="12" w16cid:durableId="565921255">
    <w:abstractNumId w:val="33"/>
  </w:num>
  <w:num w:numId="13" w16cid:durableId="1799638525">
    <w:abstractNumId w:val="34"/>
  </w:num>
  <w:num w:numId="14" w16cid:durableId="621230658">
    <w:abstractNumId w:val="22"/>
  </w:num>
  <w:num w:numId="15" w16cid:durableId="1198856986">
    <w:abstractNumId w:val="16"/>
  </w:num>
  <w:num w:numId="16" w16cid:durableId="1552422041">
    <w:abstractNumId w:val="37"/>
  </w:num>
  <w:num w:numId="17" w16cid:durableId="1594896491">
    <w:abstractNumId w:val="30"/>
  </w:num>
  <w:num w:numId="18" w16cid:durableId="728306211">
    <w:abstractNumId w:val="35"/>
  </w:num>
  <w:num w:numId="19" w16cid:durableId="135029997">
    <w:abstractNumId w:val="10"/>
  </w:num>
  <w:num w:numId="20" w16cid:durableId="653338670">
    <w:abstractNumId w:val="14"/>
  </w:num>
  <w:num w:numId="21" w16cid:durableId="535778566">
    <w:abstractNumId w:val="25"/>
  </w:num>
  <w:num w:numId="22" w16cid:durableId="2090419164">
    <w:abstractNumId w:val="17"/>
  </w:num>
  <w:num w:numId="23" w16cid:durableId="286661513">
    <w:abstractNumId w:val="13"/>
  </w:num>
  <w:num w:numId="24" w16cid:durableId="9648651">
    <w:abstractNumId w:val="15"/>
  </w:num>
  <w:num w:numId="25" w16cid:durableId="1854832033">
    <w:abstractNumId w:val="20"/>
  </w:num>
  <w:num w:numId="26" w16cid:durableId="1600333181">
    <w:abstractNumId w:val="32"/>
  </w:num>
  <w:num w:numId="27" w16cid:durableId="2014794551">
    <w:abstractNumId w:val="31"/>
  </w:num>
  <w:num w:numId="28" w16cid:durableId="490370022">
    <w:abstractNumId w:val="19"/>
  </w:num>
  <w:num w:numId="29" w16cid:durableId="5715457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06146359">
    <w:abstractNumId w:val="27"/>
  </w:num>
  <w:num w:numId="31" w16cid:durableId="1562138129">
    <w:abstractNumId w:val="21"/>
  </w:num>
  <w:num w:numId="32" w16cid:durableId="547453230">
    <w:abstractNumId w:val="24"/>
  </w:num>
  <w:num w:numId="33" w16cid:durableId="579487655">
    <w:abstractNumId w:val="28"/>
  </w:num>
  <w:num w:numId="34" w16cid:durableId="260837069">
    <w:abstractNumId w:val="18"/>
  </w:num>
  <w:num w:numId="35" w16cid:durableId="265506015">
    <w:abstractNumId w:val="12"/>
  </w:num>
  <w:num w:numId="36" w16cid:durableId="1315648822">
    <w:abstractNumId w:val="23"/>
  </w:num>
  <w:num w:numId="37" w16cid:durableId="689844444">
    <w:abstractNumId w:val="11"/>
  </w:num>
  <w:num w:numId="38" w16cid:durableId="338433434">
    <w:abstractNumId w:val="36"/>
  </w:num>
  <w:num w:numId="39" w16cid:durableId="136131667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35F"/>
    <w:rsid w:val="000043BC"/>
    <w:rsid w:val="000073BF"/>
    <w:rsid w:val="00027879"/>
    <w:rsid w:val="000300AF"/>
    <w:rsid w:val="00030226"/>
    <w:rsid w:val="000332A0"/>
    <w:rsid w:val="0003479C"/>
    <w:rsid w:val="00035DE0"/>
    <w:rsid w:val="00036CD8"/>
    <w:rsid w:val="00041A20"/>
    <w:rsid w:val="00044473"/>
    <w:rsid w:val="00046F1D"/>
    <w:rsid w:val="00054BB0"/>
    <w:rsid w:val="00065461"/>
    <w:rsid w:val="000724AE"/>
    <w:rsid w:val="00077B66"/>
    <w:rsid w:val="0008037D"/>
    <w:rsid w:val="00082477"/>
    <w:rsid w:val="00082BF5"/>
    <w:rsid w:val="0008494A"/>
    <w:rsid w:val="0009367A"/>
    <w:rsid w:val="00097EA9"/>
    <w:rsid w:val="000A6E0C"/>
    <w:rsid w:val="000B497F"/>
    <w:rsid w:val="000C4BEF"/>
    <w:rsid w:val="000C5FB6"/>
    <w:rsid w:val="000E4239"/>
    <w:rsid w:val="000F43CF"/>
    <w:rsid w:val="000F4443"/>
    <w:rsid w:val="00100E49"/>
    <w:rsid w:val="001041C3"/>
    <w:rsid w:val="0010519E"/>
    <w:rsid w:val="00112E8F"/>
    <w:rsid w:val="001268BC"/>
    <w:rsid w:val="001310E2"/>
    <w:rsid w:val="001374EA"/>
    <w:rsid w:val="0015201F"/>
    <w:rsid w:val="00154380"/>
    <w:rsid w:val="00154696"/>
    <w:rsid w:val="00154F97"/>
    <w:rsid w:val="001701E7"/>
    <w:rsid w:val="00192D64"/>
    <w:rsid w:val="001966F4"/>
    <w:rsid w:val="0019723C"/>
    <w:rsid w:val="001A0D77"/>
    <w:rsid w:val="001A598F"/>
    <w:rsid w:val="001A5992"/>
    <w:rsid w:val="001C391A"/>
    <w:rsid w:val="001C7835"/>
    <w:rsid w:val="001D3882"/>
    <w:rsid w:val="001E1CDE"/>
    <w:rsid w:val="001E26B0"/>
    <w:rsid w:val="001F13AC"/>
    <w:rsid w:val="001F13C1"/>
    <w:rsid w:val="001F446D"/>
    <w:rsid w:val="002074EF"/>
    <w:rsid w:val="00211009"/>
    <w:rsid w:val="00213B18"/>
    <w:rsid w:val="00221AB7"/>
    <w:rsid w:val="00234E09"/>
    <w:rsid w:val="00236F8E"/>
    <w:rsid w:val="0024122B"/>
    <w:rsid w:val="002430BD"/>
    <w:rsid w:val="002434FA"/>
    <w:rsid w:val="00246435"/>
    <w:rsid w:val="00246BCF"/>
    <w:rsid w:val="00267165"/>
    <w:rsid w:val="00267644"/>
    <w:rsid w:val="00270834"/>
    <w:rsid w:val="00270AFA"/>
    <w:rsid w:val="002715E4"/>
    <w:rsid w:val="002718B6"/>
    <w:rsid w:val="00277A6E"/>
    <w:rsid w:val="002814E6"/>
    <w:rsid w:val="00291C93"/>
    <w:rsid w:val="00292AA0"/>
    <w:rsid w:val="002A386C"/>
    <w:rsid w:val="002A3E95"/>
    <w:rsid w:val="002B6907"/>
    <w:rsid w:val="002C26BB"/>
    <w:rsid w:val="002C3CF6"/>
    <w:rsid w:val="002C60F9"/>
    <w:rsid w:val="002D2554"/>
    <w:rsid w:val="002D2AF5"/>
    <w:rsid w:val="002D354E"/>
    <w:rsid w:val="002E0EDA"/>
    <w:rsid w:val="002E2449"/>
    <w:rsid w:val="002E6F1B"/>
    <w:rsid w:val="002F1180"/>
    <w:rsid w:val="002F2662"/>
    <w:rsid w:val="00305171"/>
    <w:rsid w:val="003137A0"/>
    <w:rsid w:val="00317049"/>
    <w:rsid w:val="0032565C"/>
    <w:rsid w:val="00336901"/>
    <w:rsid w:val="0034680A"/>
    <w:rsid w:val="00346DBF"/>
    <w:rsid w:val="00354C0D"/>
    <w:rsid w:val="00363FF8"/>
    <w:rsid w:val="0037022B"/>
    <w:rsid w:val="003755D1"/>
    <w:rsid w:val="00376F64"/>
    <w:rsid w:val="0037721D"/>
    <w:rsid w:val="0038102A"/>
    <w:rsid w:val="0038527A"/>
    <w:rsid w:val="00387CD6"/>
    <w:rsid w:val="003935C8"/>
    <w:rsid w:val="00394472"/>
    <w:rsid w:val="0039601F"/>
    <w:rsid w:val="003A7EFF"/>
    <w:rsid w:val="003C29BB"/>
    <w:rsid w:val="003C6F97"/>
    <w:rsid w:val="003D1352"/>
    <w:rsid w:val="003D23A3"/>
    <w:rsid w:val="003D3729"/>
    <w:rsid w:val="003D5856"/>
    <w:rsid w:val="003F2E9A"/>
    <w:rsid w:val="003F380A"/>
    <w:rsid w:val="00404E4F"/>
    <w:rsid w:val="0042339A"/>
    <w:rsid w:val="00424164"/>
    <w:rsid w:val="0042508F"/>
    <w:rsid w:val="00425C3C"/>
    <w:rsid w:val="00440540"/>
    <w:rsid w:val="00446D64"/>
    <w:rsid w:val="00450BA9"/>
    <w:rsid w:val="004516E5"/>
    <w:rsid w:val="00456646"/>
    <w:rsid w:val="00457348"/>
    <w:rsid w:val="00461A36"/>
    <w:rsid w:val="004635FD"/>
    <w:rsid w:val="004810A8"/>
    <w:rsid w:val="0048386A"/>
    <w:rsid w:val="00486391"/>
    <w:rsid w:val="0049756E"/>
    <w:rsid w:val="004A170B"/>
    <w:rsid w:val="004B0CB7"/>
    <w:rsid w:val="004B30DB"/>
    <w:rsid w:val="004B609E"/>
    <w:rsid w:val="004B64A0"/>
    <w:rsid w:val="004C4E9F"/>
    <w:rsid w:val="004C58C3"/>
    <w:rsid w:val="004E0833"/>
    <w:rsid w:val="004E15FC"/>
    <w:rsid w:val="004E28C6"/>
    <w:rsid w:val="004E592B"/>
    <w:rsid w:val="004F138F"/>
    <w:rsid w:val="004F58AD"/>
    <w:rsid w:val="0050670B"/>
    <w:rsid w:val="00511706"/>
    <w:rsid w:val="005141E8"/>
    <w:rsid w:val="00525062"/>
    <w:rsid w:val="0052666F"/>
    <w:rsid w:val="005354A4"/>
    <w:rsid w:val="005402E3"/>
    <w:rsid w:val="00540E40"/>
    <w:rsid w:val="0054157A"/>
    <w:rsid w:val="00546619"/>
    <w:rsid w:val="00550C99"/>
    <w:rsid w:val="00550F89"/>
    <w:rsid w:val="00552C29"/>
    <w:rsid w:val="00552CD9"/>
    <w:rsid w:val="00553413"/>
    <w:rsid w:val="00561AEA"/>
    <w:rsid w:val="005702CD"/>
    <w:rsid w:val="005713CB"/>
    <w:rsid w:val="005749D8"/>
    <w:rsid w:val="00575FCD"/>
    <w:rsid w:val="0058369E"/>
    <w:rsid w:val="00593314"/>
    <w:rsid w:val="00594496"/>
    <w:rsid w:val="005A17A4"/>
    <w:rsid w:val="005A7DB5"/>
    <w:rsid w:val="005C3E8E"/>
    <w:rsid w:val="005C6618"/>
    <w:rsid w:val="005D103C"/>
    <w:rsid w:val="005D1F71"/>
    <w:rsid w:val="005E3056"/>
    <w:rsid w:val="00603EF7"/>
    <w:rsid w:val="00603FD5"/>
    <w:rsid w:val="00604A64"/>
    <w:rsid w:val="00616DC8"/>
    <w:rsid w:val="00623162"/>
    <w:rsid w:val="0062745F"/>
    <w:rsid w:val="00634E76"/>
    <w:rsid w:val="006600F8"/>
    <w:rsid w:val="00682E55"/>
    <w:rsid w:val="0068724F"/>
    <w:rsid w:val="006964C0"/>
    <w:rsid w:val="006A1DEF"/>
    <w:rsid w:val="006B2744"/>
    <w:rsid w:val="006C4AF4"/>
    <w:rsid w:val="006C4C99"/>
    <w:rsid w:val="006D3F2F"/>
    <w:rsid w:val="006E1395"/>
    <w:rsid w:val="006E164C"/>
    <w:rsid w:val="006E3536"/>
    <w:rsid w:val="006E3E2A"/>
    <w:rsid w:val="006E6A2E"/>
    <w:rsid w:val="00701363"/>
    <w:rsid w:val="007120F6"/>
    <w:rsid w:val="0071411A"/>
    <w:rsid w:val="00714488"/>
    <w:rsid w:val="00716632"/>
    <w:rsid w:val="007230DA"/>
    <w:rsid w:val="007254A7"/>
    <w:rsid w:val="00730211"/>
    <w:rsid w:val="007431B1"/>
    <w:rsid w:val="00762183"/>
    <w:rsid w:val="00770C5A"/>
    <w:rsid w:val="0077263C"/>
    <w:rsid w:val="0077583F"/>
    <w:rsid w:val="007842AD"/>
    <w:rsid w:val="007874D8"/>
    <w:rsid w:val="007A0363"/>
    <w:rsid w:val="007C561C"/>
    <w:rsid w:val="007C7E1D"/>
    <w:rsid w:val="007D5180"/>
    <w:rsid w:val="007D71C6"/>
    <w:rsid w:val="00802751"/>
    <w:rsid w:val="00813B4C"/>
    <w:rsid w:val="0081533C"/>
    <w:rsid w:val="00824E12"/>
    <w:rsid w:val="00826E23"/>
    <w:rsid w:val="00833459"/>
    <w:rsid w:val="008417D7"/>
    <w:rsid w:val="00845607"/>
    <w:rsid w:val="0085439B"/>
    <w:rsid w:val="008767F6"/>
    <w:rsid w:val="00876996"/>
    <w:rsid w:val="00877C6E"/>
    <w:rsid w:val="00882BF9"/>
    <w:rsid w:val="0089475D"/>
    <w:rsid w:val="008A776C"/>
    <w:rsid w:val="008B05C3"/>
    <w:rsid w:val="008B309F"/>
    <w:rsid w:val="008B4965"/>
    <w:rsid w:val="008B7BD4"/>
    <w:rsid w:val="008C0CF4"/>
    <w:rsid w:val="008C455B"/>
    <w:rsid w:val="008D1ABD"/>
    <w:rsid w:val="008D3421"/>
    <w:rsid w:val="008E603D"/>
    <w:rsid w:val="008F3DA2"/>
    <w:rsid w:val="008F70D1"/>
    <w:rsid w:val="009003EF"/>
    <w:rsid w:val="00901075"/>
    <w:rsid w:val="0090137A"/>
    <w:rsid w:val="00912C4E"/>
    <w:rsid w:val="00930425"/>
    <w:rsid w:val="00935E84"/>
    <w:rsid w:val="00936068"/>
    <w:rsid w:val="00936D49"/>
    <w:rsid w:val="00941A7B"/>
    <w:rsid w:val="00946647"/>
    <w:rsid w:val="009502E9"/>
    <w:rsid w:val="009517CC"/>
    <w:rsid w:val="00955364"/>
    <w:rsid w:val="009615D4"/>
    <w:rsid w:val="0096759C"/>
    <w:rsid w:val="00971845"/>
    <w:rsid w:val="00974677"/>
    <w:rsid w:val="00976B9E"/>
    <w:rsid w:val="00977651"/>
    <w:rsid w:val="00981692"/>
    <w:rsid w:val="00985D8E"/>
    <w:rsid w:val="00991E28"/>
    <w:rsid w:val="00992AB1"/>
    <w:rsid w:val="0099714E"/>
    <w:rsid w:val="009A2F17"/>
    <w:rsid w:val="009A67E7"/>
    <w:rsid w:val="009C12FF"/>
    <w:rsid w:val="009D24F5"/>
    <w:rsid w:val="009D314C"/>
    <w:rsid w:val="009E145C"/>
    <w:rsid w:val="009E3AC9"/>
    <w:rsid w:val="009F460B"/>
    <w:rsid w:val="009F5AAC"/>
    <w:rsid w:val="009F7E73"/>
    <w:rsid w:val="00A0205D"/>
    <w:rsid w:val="00A04831"/>
    <w:rsid w:val="00A13664"/>
    <w:rsid w:val="00A16A76"/>
    <w:rsid w:val="00A22F6A"/>
    <w:rsid w:val="00A24EF4"/>
    <w:rsid w:val="00A25ACA"/>
    <w:rsid w:val="00A36958"/>
    <w:rsid w:val="00A37316"/>
    <w:rsid w:val="00A458E8"/>
    <w:rsid w:val="00A67DFB"/>
    <w:rsid w:val="00A758E5"/>
    <w:rsid w:val="00A75AC7"/>
    <w:rsid w:val="00A8363A"/>
    <w:rsid w:val="00A90151"/>
    <w:rsid w:val="00A922CD"/>
    <w:rsid w:val="00A9359B"/>
    <w:rsid w:val="00AA1054"/>
    <w:rsid w:val="00AA163B"/>
    <w:rsid w:val="00AA19E2"/>
    <w:rsid w:val="00AA41FC"/>
    <w:rsid w:val="00AA4DBB"/>
    <w:rsid w:val="00AB0E6A"/>
    <w:rsid w:val="00AB3578"/>
    <w:rsid w:val="00AB5F12"/>
    <w:rsid w:val="00AC0558"/>
    <w:rsid w:val="00AD0689"/>
    <w:rsid w:val="00AD218C"/>
    <w:rsid w:val="00AD5DC8"/>
    <w:rsid w:val="00AE0EAD"/>
    <w:rsid w:val="00AE1B0A"/>
    <w:rsid w:val="00AE5BC2"/>
    <w:rsid w:val="00AE6611"/>
    <w:rsid w:val="00AF25F4"/>
    <w:rsid w:val="00AF71FE"/>
    <w:rsid w:val="00B05DF7"/>
    <w:rsid w:val="00B23603"/>
    <w:rsid w:val="00B2578D"/>
    <w:rsid w:val="00B32D6C"/>
    <w:rsid w:val="00B3749D"/>
    <w:rsid w:val="00B4145E"/>
    <w:rsid w:val="00B42783"/>
    <w:rsid w:val="00B53BDA"/>
    <w:rsid w:val="00B55E6D"/>
    <w:rsid w:val="00B60B63"/>
    <w:rsid w:val="00B65DAA"/>
    <w:rsid w:val="00B66B2F"/>
    <w:rsid w:val="00B70434"/>
    <w:rsid w:val="00B74F7F"/>
    <w:rsid w:val="00B75B08"/>
    <w:rsid w:val="00B84D3A"/>
    <w:rsid w:val="00B87859"/>
    <w:rsid w:val="00B91D47"/>
    <w:rsid w:val="00B95039"/>
    <w:rsid w:val="00B9527D"/>
    <w:rsid w:val="00B960BE"/>
    <w:rsid w:val="00BA3CB8"/>
    <w:rsid w:val="00BA7623"/>
    <w:rsid w:val="00BA787F"/>
    <w:rsid w:val="00BC0C00"/>
    <w:rsid w:val="00BC5C2F"/>
    <w:rsid w:val="00BD0DEA"/>
    <w:rsid w:val="00BD2D36"/>
    <w:rsid w:val="00BE1A2D"/>
    <w:rsid w:val="00BF0A02"/>
    <w:rsid w:val="00BF68C8"/>
    <w:rsid w:val="00BF7BB2"/>
    <w:rsid w:val="00C00DC7"/>
    <w:rsid w:val="00C01E68"/>
    <w:rsid w:val="00C02700"/>
    <w:rsid w:val="00C11924"/>
    <w:rsid w:val="00C11F4B"/>
    <w:rsid w:val="00C2325A"/>
    <w:rsid w:val="00C23B70"/>
    <w:rsid w:val="00C25C42"/>
    <w:rsid w:val="00C326F9"/>
    <w:rsid w:val="00C37A29"/>
    <w:rsid w:val="00C37AC0"/>
    <w:rsid w:val="00C41DED"/>
    <w:rsid w:val="00C518E1"/>
    <w:rsid w:val="00C6020D"/>
    <w:rsid w:val="00C60AA1"/>
    <w:rsid w:val="00C70EFC"/>
    <w:rsid w:val="00C7107D"/>
    <w:rsid w:val="00C739B3"/>
    <w:rsid w:val="00C75555"/>
    <w:rsid w:val="00C9071E"/>
    <w:rsid w:val="00C932F3"/>
    <w:rsid w:val="00C969C8"/>
    <w:rsid w:val="00CB7497"/>
    <w:rsid w:val="00CB7525"/>
    <w:rsid w:val="00CB78DD"/>
    <w:rsid w:val="00CC4871"/>
    <w:rsid w:val="00CD61EB"/>
    <w:rsid w:val="00CE0B7C"/>
    <w:rsid w:val="00CE1B1B"/>
    <w:rsid w:val="00CF02F0"/>
    <w:rsid w:val="00D014C4"/>
    <w:rsid w:val="00D03931"/>
    <w:rsid w:val="00D0482F"/>
    <w:rsid w:val="00D16F74"/>
    <w:rsid w:val="00D277AD"/>
    <w:rsid w:val="00D32306"/>
    <w:rsid w:val="00D35058"/>
    <w:rsid w:val="00D42046"/>
    <w:rsid w:val="00D515ED"/>
    <w:rsid w:val="00D525D4"/>
    <w:rsid w:val="00D55FFD"/>
    <w:rsid w:val="00D56ED2"/>
    <w:rsid w:val="00D60649"/>
    <w:rsid w:val="00D61E88"/>
    <w:rsid w:val="00D66184"/>
    <w:rsid w:val="00D75B9E"/>
    <w:rsid w:val="00D83923"/>
    <w:rsid w:val="00D93B77"/>
    <w:rsid w:val="00D9419D"/>
    <w:rsid w:val="00DA54F6"/>
    <w:rsid w:val="00DA635F"/>
    <w:rsid w:val="00DB20A5"/>
    <w:rsid w:val="00DB2B35"/>
    <w:rsid w:val="00DB390B"/>
    <w:rsid w:val="00DB6368"/>
    <w:rsid w:val="00DC4C7C"/>
    <w:rsid w:val="00DF18A5"/>
    <w:rsid w:val="00DF4E3E"/>
    <w:rsid w:val="00DF66DA"/>
    <w:rsid w:val="00DF75D7"/>
    <w:rsid w:val="00E012C6"/>
    <w:rsid w:val="00E01B20"/>
    <w:rsid w:val="00E02CD3"/>
    <w:rsid w:val="00E0453D"/>
    <w:rsid w:val="00E05FA6"/>
    <w:rsid w:val="00E13C97"/>
    <w:rsid w:val="00E22D31"/>
    <w:rsid w:val="00E25474"/>
    <w:rsid w:val="00E27168"/>
    <w:rsid w:val="00E319B1"/>
    <w:rsid w:val="00E32F93"/>
    <w:rsid w:val="00E337BE"/>
    <w:rsid w:val="00E350B2"/>
    <w:rsid w:val="00E36D7B"/>
    <w:rsid w:val="00E45DC5"/>
    <w:rsid w:val="00E53516"/>
    <w:rsid w:val="00E54B2B"/>
    <w:rsid w:val="00E56653"/>
    <w:rsid w:val="00E629AE"/>
    <w:rsid w:val="00E7172F"/>
    <w:rsid w:val="00E7243F"/>
    <w:rsid w:val="00E95B1F"/>
    <w:rsid w:val="00EA1943"/>
    <w:rsid w:val="00EE1CDE"/>
    <w:rsid w:val="00EE6BD2"/>
    <w:rsid w:val="00EE6F14"/>
    <w:rsid w:val="00EF3F23"/>
    <w:rsid w:val="00EF5EDF"/>
    <w:rsid w:val="00F06EC7"/>
    <w:rsid w:val="00F15419"/>
    <w:rsid w:val="00F162D4"/>
    <w:rsid w:val="00F268D0"/>
    <w:rsid w:val="00F2710C"/>
    <w:rsid w:val="00F4010B"/>
    <w:rsid w:val="00F430F8"/>
    <w:rsid w:val="00F44C12"/>
    <w:rsid w:val="00F4702C"/>
    <w:rsid w:val="00F505B8"/>
    <w:rsid w:val="00F5187B"/>
    <w:rsid w:val="00F53397"/>
    <w:rsid w:val="00F557B4"/>
    <w:rsid w:val="00F55F35"/>
    <w:rsid w:val="00F634F6"/>
    <w:rsid w:val="00F64E95"/>
    <w:rsid w:val="00F65695"/>
    <w:rsid w:val="00F66430"/>
    <w:rsid w:val="00F7060B"/>
    <w:rsid w:val="00F82178"/>
    <w:rsid w:val="00F842BE"/>
    <w:rsid w:val="00F87B07"/>
    <w:rsid w:val="00F906D4"/>
    <w:rsid w:val="00F92492"/>
    <w:rsid w:val="00F93368"/>
    <w:rsid w:val="00F94880"/>
    <w:rsid w:val="00F972A8"/>
    <w:rsid w:val="00FA50EE"/>
    <w:rsid w:val="00FB0D65"/>
    <w:rsid w:val="00FC2D8B"/>
    <w:rsid w:val="00FC4D23"/>
    <w:rsid w:val="00FC7803"/>
    <w:rsid w:val="00FD3306"/>
    <w:rsid w:val="00FD4BBC"/>
    <w:rsid w:val="00FD60AE"/>
    <w:rsid w:val="00FE44D1"/>
    <w:rsid w:val="00FE57D8"/>
    <w:rsid w:val="00FF44E0"/>
    <w:rsid w:val="00FF7901"/>
    <w:rsid w:val="055848D6"/>
    <w:rsid w:val="2107425A"/>
    <w:rsid w:val="46AE27F2"/>
    <w:rsid w:val="4DD0FEC4"/>
    <w:rsid w:val="5AB00250"/>
    <w:rsid w:val="61DF435A"/>
    <w:rsid w:val="75DA0748"/>
    <w:rsid w:val="7711BF1D"/>
    <w:rsid w:val="7A96A00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8ACE8"/>
  <w15:chartTrackingRefBased/>
  <w15:docId w15:val="{09443FD6-DC0D-4D51-A7AD-BD5A2A38B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98F"/>
    <w:pPr>
      <w:spacing w:before="120" w:after="120" w:line="264" w:lineRule="auto"/>
    </w:pPr>
  </w:style>
  <w:style w:type="paragraph" w:styleId="Heading1">
    <w:name w:val="heading 1"/>
    <w:basedOn w:val="Normal"/>
    <w:next w:val="Normal"/>
    <w:link w:val="Heading1Char"/>
    <w:uiPriority w:val="9"/>
    <w:qFormat/>
    <w:rsid w:val="008D3421"/>
    <w:pPr>
      <w:keepNext/>
      <w:keepLines/>
      <w:spacing w:before="240" w:after="60"/>
      <w:outlineLvl w:val="0"/>
    </w:pPr>
    <w:rPr>
      <w:rFonts w:asciiTheme="majorHAnsi" w:eastAsiaTheme="majorEastAsia" w:hAnsiTheme="majorHAnsi" w:cstheme="majorBidi"/>
      <w:b/>
      <w:color w:val="3C2D4D" w:themeColor="accent1"/>
      <w:sz w:val="30"/>
      <w:szCs w:val="32"/>
    </w:rPr>
  </w:style>
  <w:style w:type="paragraph" w:styleId="Heading2">
    <w:name w:val="heading 2"/>
    <w:basedOn w:val="Normal"/>
    <w:next w:val="Normal"/>
    <w:link w:val="Heading2Char"/>
    <w:uiPriority w:val="9"/>
    <w:unhideWhenUsed/>
    <w:qFormat/>
    <w:rsid w:val="00D66184"/>
    <w:pPr>
      <w:keepNext/>
      <w:keepLines/>
      <w:spacing w:before="240"/>
      <w:outlineLvl w:val="1"/>
    </w:pPr>
    <w:rPr>
      <w:rFonts w:asciiTheme="majorHAnsi" w:eastAsiaTheme="majorEastAsia" w:hAnsiTheme="majorHAnsi" w:cstheme="majorBidi"/>
      <w:b/>
      <w:color w:val="3C2D4D" w:themeColor="accent1"/>
      <w:sz w:val="24"/>
      <w:szCs w:val="26"/>
    </w:rPr>
  </w:style>
  <w:style w:type="paragraph" w:styleId="Heading3">
    <w:name w:val="heading 3"/>
    <w:basedOn w:val="Normal"/>
    <w:next w:val="Normal"/>
    <w:link w:val="Heading3Char"/>
    <w:uiPriority w:val="9"/>
    <w:unhideWhenUsed/>
    <w:qFormat/>
    <w:rsid w:val="00D66184"/>
    <w:pPr>
      <w:keepNext/>
      <w:keepLines/>
      <w:spacing w:before="240"/>
      <w:outlineLvl w:val="2"/>
    </w:pPr>
    <w:rPr>
      <w:rFonts w:asciiTheme="majorHAnsi" w:eastAsiaTheme="majorEastAsia" w:hAnsiTheme="majorHAnsi" w:cstheme="majorBidi"/>
      <w:color w:val="3C2D4D" w:themeColor="accent1"/>
      <w:sz w:val="24"/>
      <w:szCs w:val="24"/>
    </w:rPr>
  </w:style>
  <w:style w:type="paragraph" w:styleId="Heading4">
    <w:name w:val="heading 4"/>
    <w:basedOn w:val="Normal"/>
    <w:next w:val="Normal"/>
    <w:link w:val="Heading4Char"/>
    <w:uiPriority w:val="9"/>
    <w:semiHidden/>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A0205D"/>
    <w:pPr>
      <w:framePr w:w="7938" w:wrap="around" w:vAnchor="page" w:hAnchor="margin" w:y="10774" w:anchorLock="1"/>
    </w:pPr>
    <w:rPr>
      <w:b/>
      <w:color w:val="3C2D4D" w:themeColor="accent1"/>
      <w:sz w:val="24"/>
    </w:rPr>
  </w:style>
  <w:style w:type="character" w:customStyle="1" w:styleId="DateChar">
    <w:name w:val="Date Char"/>
    <w:basedOn w:val="DefaultParagraphFont"/>
    <w:link w:val="Date"/>
    <w:uiPriority w:val="99"/>
    <w:rsid w:val="00A0205D"/>
    <w:rPr>
      <w:b/>
      <w:color w:val="3C2D4D" w:themeColor="accent1"/>
      <w:sz w:val="24"/>
    </w:rPr>
  </w:style>
  <w:style w:type="paragraph" w:styleId="NoSpacing">
    <w:name w:val="No Spacing"/>
    <w:link w:val="NoSpacingChar"/>
    <w:uiPriority w:val="1"/>
    <w:qFormat/>
    <w:rsid w:val="0049756E"/>
    <w:pPr>
      <w:spacing w:after="0" w:line="264" w:lineRule="auto"/>
    </w:pPr>
  </w:style>
  <w:style w:type="paragraph" w:styleId="ListBullet">
    <w:name w:val="List Bullet"/>
    <w:basedOn w:val="Normal"/>
    <w:uiPriority w:val="99"/>
    <w:unhideWhenUsed/>
    <w:qFormat/>
    <w:rsid w:val="009F460B"/>
    <w:pPr>
      <w:ind w:left="284" w:hanging="284"/>
      <w:contextualSpacing/>
    </w:pPr>
  </w:style>
  <w:style w:type="paragraph" w:styleId="ListBullet2">
    <w:name w:val="List Bullet 2"/>
    <w:basedOn w:val="Normal"/>
    <w:uiPriority w:val="99"/>
    <w:unhideWhenUsed/>
    <w:qFormat/>
    <w:rsid w:val="009F460B"/>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9F460B"/>
    <w:pPr>
      <w:numPr>
        <w:numId w:val="12"/>
      </w:numPr>
    </w:pPr>
  </w:style>
  <w:style w:type="character" w:customStyle="1" w:styleId="Heading1Char">
    <w:name w:val="Heading 1 Char"/>
    <w:basedOn w:val="DefaultParagraphFont"/>
    <w:link w:val="Heading1"/>
    <w:uiPriority w:val="9"/>
    <w:rsid w:val="008D3421"/>
    <w:rPr>
      <w:rFonts w:asciiTheme="majorHAnsi" w:eastAsiaTheme="majorEastAsia" w:hAnsiTheme="majorHAnsi" w:cstheme="majorBidi"/>
      <w:b/>
      <w:color w:val="3C2D4D" w:themeColor="accent1"/>
      <w:sz w:val="30"/>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D66184"/>
    <w:rPr>
      <w:rFonts w:asciiTheme="majorHAnsi" w:eastAsiaTheme="majorEastAsia" w:hAnsiTheme="majorHAnsi" w:cstheme="majorBidi"/>
      <w:b/>
      <w:color w:val="3C2D4D" w:themeColor="accent1"/>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B960BE"/>
    <w:pPr>
      <w:tabs>
        <w:tab w:val="center" w:pos="4513"/>
        <w:tab w:val="right" w:pos="9026"/>
      </w:tabs>
      <w:spacing w:after="0"/>
    </w:pPr>
    <w:rPr>
      <w:color w:val="3C2D4D" w:themeColor="accent1"/>
      <w:sz w:val="18"/>
    </w:rPr>
  </w:style>
  <w:style w:type="character" w:customStyle="1" w:styleId="FooterChar">
    <w:name w:val="Footer Char"/>
    <w:basedOn w:val="DefaultParagraphFont"/>
    <w:link w:val="Footer"/>
    <w:uiPriority w:val="99"/>
    <w:rsid w:val="00B960BE"/>
    <w:rPr>
      <w:color w:val="3C2D4D" w:themeColor="accent1"/>
      <w:sz w:val="18"/>
    </w:rPr>
  </w:style>
  <w:style w:type="numbering" w:customStyle="1" w:styleId="Numbering">
    <w:name w:val="Numbering"/>
    <w:uiPriority w:val="99"/>
    <w:rsid w:val="00D16F74"/>
    <w:pPr>
      <w:numPr>
        <w:numId w:val="15"/>
      </w:numPr>
    </w:pPr>
  </w:style>
  <w:style w:type="paragraph" w:styleId="ListBullet3">
    <w:name w:val="List Bullet 3"/>
    <w:basedOn w:val="Normal"/>
    <w:uiPriority w:val="99"/>
    <w:unhideWhenUsed/>
    <w:rsid w:val="009F460B"/>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D66184"/>
    <w:rPr>
      <w:rFonts w:asciiTheme="majorHAnsi" w:eastAsiaTheme="majorEastAsia" w:hAnsiTheme="majorHAnsi" w:cstheme="majorBidi"/>
      <w:color w:val="3C2D4D" w:themeColor="accent1"/>
      <w:sz w:val="24"/>
      <w:szCs w:val="24"/>
    </w:rPr>
  </w:style>
  <w:style w:type="character" w:customStyle="1" w:styleId="Heading4Char">
    <w:name w:val="Heading 4 Char"/>
    <w:basedOn w:val="DefaultParagraphFont"/>
    <w:link w:val="Heading4"/>
    <w:uiPriority w:val="9"/>
    <w:semiHidden/>
    <w:rsid w:val="00845607"/>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845607"/>
    <w:rPr>
      <w:rFonts w:asciiTheme="majorHAnsi" w:eastAsiaTheme="majorEastAsia" w:hAnsiTheme="majorHAnsi" w:cstheme="majorBidi"/>
      <w:b/>
      <w:sz w:val="18"/>
    </w:rPr>
  </w:style>
  <w:style w:type="numbering" w:customStyle="1" w:styleId="ListHeadings">
    <w:name w:val="List Headings"/>
    <w:uiPriority w:val="99"/>
    <w:rsid w:val="00D16F74"/>
    <w:pPr>
      <w:numPr>
        <w:numId w:val="23"/>
      </w:numPr>
    </w:pPr>
  </w:style>
  <w:style w:type="paragraph" w:styleId="Title">
    <w:name w:val="Title"/>
    <w:basedOn w:val="Normal"/>
    <w:next w:val="Normal"/>
    <w:link w:val="TitleChar"/>
    <w:uiPriority w:val="10"/>
    <w:qFormat/>
    <w:rsid w:val="00A0205D"/>
    <w:pPr>
      <w:framePr w:w="7938" w:wrap="around" w:vAnchor="page" w:hAnchor="margin" w:y="10774" w:anchorLock="1"/>
      <w:spacing w:before="600" w:after="400" w:line="240" w:lineRule="auto"/>
      <w:contextualSpacing/>
    </w:pPr>
    <w:rPr>
      <w:rFonts w:asciiTheme="majorHAnsi" w:eastAsiaTheme="majorEastAsia" w:hAnsiTheme="majorHAnsi" w:cstheme="majorBidi"/>
      <w:b/>
      <w:color w:val="3C2D4D" w:themeColor="accent1"/>
      <w:spacing w:val="-10"/>
      <w:kern w:val="28"/>
      <w:sz w:val="72"/>
      <w:szCs w:val="56"/>
    </w:rPr>
  </w:style>
  <w:style w:type="character" w:customStyle="1" w:styleId="TitleChar">
    <w:name w:val="Title Char"/>
    <w:basedOn w:val="DefaultParagraphFont"/>
    <w:link w:val="Title"/>
    <w:uiPriority w:val="10"/>
    <w:rsid w:val="00A0205D"/>
    <w:rPr>
      <w:rFonts w:asciiTheme="majorHAnsi" w:eastAsiaTheme="majorEastAsia" w:hAnsiTheme="majorHAnsi" w:cstheme="majorBidi"/>
      <w:b/>
      <w:color w:val="3C2D4D" w:themeColor="accent1"/>
      <w:spacing w:val="-10"/>
      <w:kern w:val="28"/>
      <w:sz w:val="72"/>
      <w:szCs w:val="56"/>
    </w:rPr>
  </w:style>
  <w:style w:type="paragraph" w:customStyle="1" w:styleId="Pull-outQuote">
    <w:name w:val="Pull-out Quote"/>
    <w:basedOn w:val="Normal"/>
    <w:link w:val="Pull-outQuoteChar"/>
    <w:semiHidden/>
    <w:rsid w:val="009D24F5"/>
    <w:pPr>
      <w:pBdr>
        <w:top w:val="single" w:sz="4" w:space="4" w:color="FFB448" w:themeColor="text2"/>
        <w:left w:val="single" w:sz="4" w:space="4" w:color="FFB448" w:themeColor="text2"/>
        <w:bottom w:val="single" w:sz="4" w:space="4" w:color="FFB448" w:themeColor="text2"/>
        <w:right w:val="single" w:sz="4" w:space="4" w:color="FFB448" w:themeColor="text2"/>
      </w:pBdr>
      <w:shd w:val="clear" w:color="auto" w:fill="FFB448"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FFB448"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FFB448" w:themeFill="text2"/>
    </w:rPr>
  </w:style>
  <w:style w:type="paragraph" w:customStyle="1" w:styleId="Heading1-numbered">
    <w:name w:val="Heading 1-numbered"/>
    <w:basedOn w:val="Heading1"/>
    <w:next w:val="Normal"/>
    <w:link w:val="Heading1-numberedChar"/>
    <w:uiPriority w:val="9"/>
    <w:semiHidden/>
    <w:rsid w:val="00D16F74"/>
    <w:pPr>
      <w:numPr>
        <w:numId w:val="27"/>
      </w:numPr>
    </w:pPr>
  </w:style>
  <w:style w:type="paragraph" w:customStyle="1" w:styleId="Heading2-numbered">
    <w:name w:val="Heading 2-numbered"/>
    <w:basedOn w:val="Heading2"/>
    <w:next w:val="Normal"/>
    <w:link w:val="Heading2-numberedChar"/>
    <w:uiPriority w:val="9"/>
    <w:semiHidden/>
    <w:rsid w:val="00D16F74"/>
    <w:pPr>
      <w:numPr>
        <w:ilvl w:val="1"/>
        <w:numId w:val="27"/>
      </w:numPr>
    </w:pPr>
  </w:style>
  <w:style w:type="character" w:customStyle="1" w:styleId="Heading1-numberedChar">
    <w:name w:val="Heading 1-numbered Char"/>
    <w:basedOn w:val="Heading1Char"/>
    <w:link w:val="Heading1-numbered"/>
    <w:uiPriority w:val="9"/>
    <w:semiHidden/>
    <w:rsid w:val="00D66184"/>
    <w:rPr>
      <w:rFonts w:asciiTheme="majorHAnsi" w:eastAsiaTheme="majorEastAsia" w:hAnsiTheme="majorHAnsi" w:cstheme="majorBidi"/>
      <w:b/>
      <w:color w:val="3C2D4D" w:themeColor="accent1"/>
      <w:sz w:val="30"/>
      <w:szCs w:val="32"/>
    </w:rPr>
  </w:style>
  <w:style w:type="character" w:customStyle="1" w:styleId="Heading2-numberedChar">
    <w:name w:val="Heading 2-numbered Char"/>
    <w:basedOn w:val="Heading2Char"/>
    <w:link w:val="Heading2-numbered"/>
    <w:uiPriority w:val="9"/>
    <w:semiHidden/>
    <w:rsid w:val="00D66184"/>
    <w:rPr>
      <w:rFonts w:asciiTheme="majorHAnsi" w:eastAsiaTheme="majorEastAsia" w:hAnsiTheme="majorHAnsi" w:cstheme="majorBidi"/>
      <w:b/>
      <w:color w:val="3C2D4D" w:themeColor="accent1"/>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50BA9"/>
    <w:pPr>
      <w:spacing w:after="240"/>
    </w:pPr>
    <w:rPr>
      <w:i/>
      <w:iCs/>
      <w:sz w:val="20"/>
      <w:szCs w:val="18"/>
    </w:rPr>
  </w:style>
  <w:style w:type="paragraph" w:styleId="List">
    <w:name w:val="List"/>
    <w:basedOn w:val="Normal"/>
    <w:uiPriority w:val="99"/>
    <w:unhideWhenUsed/>
    <w:qFormat/>
    <w:rsid w:val="00E25474"/>
    <w:pPr>
      <w:numPr>
        <w:numId w:val="28"/>
      </w:numPr>
      <w:contextualSpacing/>
    </w:pPr>
  </w:style>
  <w:style w:type="paragraph" w:styleId="List2">
    <w:name w:val="List 2"/>
    <w:basedOn w:val="Normal"/>
    <w:uiPriority w:val="99"/>
    <w:unhideWhenUsed/>
    <w:qFormat/>
    <w:rsid w:val="00E25474"/>
    <w:pPr>
      <w:numPr>
        <w:ilvl w:val="1"/>
        <w:numId w:val="28"/>
      </w:numPr>
      <w:contextualSpacing/>
    </w:pPr>
  </w:style>
  <w:style w:type="numbering" w:customStyle="1" w:styleId="LetteredList">
    <w:name w:val="Lettered List"/>
    <w:uiPriority w:val="99"/>
    <w:rsid w:val="00E25474"/>
    <w:pPr>
      <w:numPr>
        <w:numId w:val="28"/>
      </w:numPr>
    </w:pPr>
  </w:style>
  <w:style w:type="paragraph" w:styleId="Subtitle">
    <w:name w:val="Subtitle"/>
    <w:basedOn w:val="Normal"/>
    <w:next w:val="Normal"/>
    <w:link w:val="SubtitleChar"/>
    <w:uiPriority w:val="11"/>
    <w:qFormat/>
    <w:rsid w:val="00A0205D"/>
    <w:pPr>
      <w:framePr w:w="7938" w:wrap="around" w:vAnchor="page" w:hAnchor="margin" w:y="10774" w:anchorLock="1"/>
      <w:numPr>
        <w:ilvl w:val="1"/>
      </w:numPr>
      <w:spacing w:after="160"/>
    </w:pPr>
    <w:rPr>
      <w:rFonts w:eastAsiaTheme="minorEastAsia"/>
      <w:color w:val="3C2D4D" w:themeColor="accent1"/>
      <w:sz w:val="36"/>
    </w:rPr>
  </w:style>
  <w:style w:type="character" w:customStyle="1" w:styleId="SubtitleChar">
    <w:name w:val="Subtitle Char"/>
    <w:basedOn w:val="DefaultParagraphFont"/>
    <w:link w:val="Subtitle"/>
    <w:uiPriority w:val="11"/>
    <w:rsid w:val="00A0205D"/>
    <w:rPr>
      <w:rFonts w:eastAsiaTheme="minorEastAsia"/>
      <w:color w:val="3C2D4D" w:themeColor="accent1"/>
      <w:sz w:val="36"/>
    </w:rPr>
  </w:style>
  <w:style w:type="paragraph" w:styleId="TOCHeading">
    <w:name w:val="TOC Heading"/>
    <w:basedOn w:val="Heading-newpage"/>
    <w:next w:val="Normal"/>
    <w:uiPriority w:val="39"/>
    <w:unhideWhenUsed/>
    <w:rsid w:val="00976B9E"/>
    <w:pPr>
      <w:pageBreakBefore w:val="0"/>
      <w:spacing w:after="800"/>
    </w:pPr>
  </w:style>
  <w:style w:type="paragraph" w:styleId="TOC1">
    <w:name w:val="toc 1"/>
    <w:basedOn w:val="Normal"/>
    <w:next w:val="Normal"/>
    <w:autoRedefine/>
    <w:uiPriority w:val="39"/>
    <w:unhideWhenUsed/>
    <w:rsid w:val="00D66184"/>
    <w:pPr>
      <w:pBdr>
        <w:bottom w:val="single" w:sz="8" w:space="1" w:color="3C2D4D" w:themeColor="accent1"/>
        <w:between w:val="single" w:sz="8" w:space="1" w:color="3C2D4D" w:themeColor="accent1"/>
      </w:pBdr>
      <w:tabs>
        <w:tab w:val="right" w:pos="7938"/>
      </w:tabs>
      <w:spacing w:before="480" w:after="200"/>
      <w:ind w:right="2268"/>
    </w:pPr>
    <w:rPr>
      <w:b/>
      <w:noProof/>
      <w:color w:val="3C2D4D" w:themeColor="accent1"/>
      <w:sz w:val="24"/>
    </w:rPr>
  </w:style>
  <w:style w:type="paragraph" w:styleId="TOC2">
    <w:name w:val="toc 2"/>
    <w:basedOn w:val="Normal"/>
    <w:next w:val="Normal"/>
    <w:autoRedefine/>
    <w:uiPriority w:val="39"/>
    <w:unhideWhenUsed/>
    <w:rsid w:val="00C7107D"/>
    <w:pPr>
      <w:tabs>
        <w:tab w:val="right" w:pos="7938"/>
        <w:tab w:val="right" w:pos="10194"/>
      </w:tabs>
      <w:spacing w:after="100"/>
      <w:ind w:left="1134" w:right="2268"/>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qFormat/>
    <w:rsid w:val="00AB5F12"/>
    <w:rPr>
      <w:b/>
    </w:rPr>
  </w:style>
  <w:style w:type="paragraph" w:customStyle="1" w:styleId="Heading-newpage">
    <w:name w:val="Heading-new page"/>
    <w:basedOn w:val="Heading1"/>
    <w:uiPriority w:val="9"/>
    <w:qFormat/>
    <w:rsid w:val="00D66184"/>
    <w:pPr>
      <w:pageBreakBefore/>
      <w:spacing w:after="240"/>
    </w:pPr>
    <w:rPr>
      <w:b w:val="0"/>
      <w:sz w:val="60"/>
    </w:rPr>
  </w:style>
  <w:style w:type="table" w:customStyle="1" w:styleId="USQDefaulttable">
    <w:name w:val="USQ Default table"/>
    <w:basedOn w:val="TableNormal"/>
    <w:uiPriority w:val="99"/>
    <w:rsid w:val="00845607"/>
    <w:pPr>
      <w:spacing w:after="0" w:line="240" w:lineRule="auto"/>
    </w:pPr>
    <w:tblPr>
      <w:tblBorders>
        <w:insideH w:val="single" w:sz="24" w:space="0" w:color="FFFFFF" w:themeColor="background1"/>
        <w:insideV w:val="single" w:sz="24" w:space="0" w:color="FFFFFF" w:themeColor="background1"/>
      </w:tblBorders>
    </w:tblPr>
    <w:tcPr>
      <w:shd w:val="clear" w:color="auto" w:fill="F2F2F2" w:themeFill="background1" w:themeFillShade="F2"/>
    </w:tcPr>
    <w:tblStylePr w:type="firstRow">
      <w:rPr>
        <w:b/>
      </w:rPr>
      <w:tblPr/>
      <w:tcPr>
        <w:shd w:val="clear" w:color="auto" w:fill="FFB448" w:themeFill="text2"/>
      </w:tcPr>
    </w:tblStylePr>
    <w:tblStylePr w:type="firstCol">
      <w:rPr>
        <w:b/>
      </w:rPr>
    </w:tblStylePr>
  </w:style>
  <w:style w:type="paragraph" w:customStyle="1" w:styleId="Endpagecontactdetails">
    <w:name w:val="End page contact details"/>
    <w:basedOn w:val="Normal"/>
    <w:link w:val="EndpagecontactdetailsChar"/>
    <w:rsid w:val="00F92492"/>
    <w:rPr>
      <w:color w:val="3C2D4D" w:themeColor="accent1"/>
      <w:sz w:val="28"/>
      <w:lang w:val="en-GB"/>
    </w:rPr>
  </w:style>
  <w:style w:type="character" w:customStyle="1" w:styleId="Bold">
    <w:name w:val="Bold"/>
    <w:basedOn w:val="DefaultParagraphFont"/>
    <w:uiPriority w:val="1"/>
    <w:qFormat/>
    <w:rsid w:val="00F5187B"/>
    <w:rPr>
      <w:b/>
    </w:rPr>
  </w:style>
  <w:style w:type="character" w:customStyle="1" w:styleId="EndpagecontactdetailsChar">
    <w:name w:val="End page contact details Char"/>
    <w:basedOn w:val="DefaultParagraphFont"/>
    <w:link w:val="Endpagecontactdetails"/>
    <w:rsid w:val="00F92492"/>
    <w:rPr>
      <w:color w:val="3C2D4D" w:themeColor="accent1"/>
      <w:sz w:val="28"/>
      <w:lang w:val="en-GB"/>
    </w:rPr>
  </w:style>
  <w:style w:type="paragraph" w:customStyle="1" w:styleId="SectionTitle">
    <w:name w:val="Section Title"/>
    <w:basedOn w:val="Heading-newpage"/>
    <w:uiPriority w:val="10"/>
    <w:rsid w:val="00C11F4B"/>
    <w:pPr>
      <w:pageBreakBefore w:val="0"/>
    </w:pPr>
    <w:rPr>
      <w:b/>
      <w:sz w:val="72"/>
      <w:lang w:val="en-GB"/>
    </w:rPr>
  </w:style>
  <w:style w:type="table" w:customStyle="1" w:styleId="USQQuotetable">
    <w:name w:val="USQ Quote table"/>
    <w:basedOn w:val="TableNormal"/>
    <w:uiPriority w:val="99"/>
    <w:rsid w:val="00C6020D"/>
    <w:pPr>
      <w:spacing w:after="0" w:line="240" w:lineRule="auto"/>
    </w:pPr>
    <w:tblPr>
      <w:tblCellMar>
        <w:left w:w="0" w:type="dxa"/>
        <w:right w:w="0" w:type="dxa"/>
      </w:tblCellMar>
    </w:tblPr>
    <w:tcPr>
      <w:vAlign w:val="center"/>
    </w:tcPr>
    <w:tblStylePr w:type="firstRow">
      <w:tblPr/>
      <w:tcPr>
        <w:shd w:val="clear" w:color="auto" w:fill="3C2D4D" w:themeFill="accent1"/>
      </w:tcPr>
    </w:tblStylePr>
    <w:tblStylePr w:type="firstCol">
      <w:tblPr/>
      <w:tcPr>
        <w:shd w:val="clear" w:color="auto" w:fill="FFB448" w:themeFill="text2"/>
      </w:tcPr>
    </w:tblStylePr>
  </w:style>
  <w:style w:type="paragraph" w:styleId="Quote">
    <w:name w:val="Quote"/>
    <w:basedOn w:val="Normal"/>
    <w:next w:val="Normal"/>
    <w:link w:val="QuoteChar"/>
    <w:uiPriority w:val="29"/>
    <w:rsid w:val="00C6020D"/>
    <w:pPr>
      <w:spacing w:before="240" w:after="240"/>
      <w:ind w:left="567" w:right="1134"/>
    </w:pPr>
    <w:rPr>
      <w:i/>
      <w:iCs/>
      <w:color w:val="3C2D4D" w:themeColor="accent1"/>
      <w:sz w:val="32"/>
    </w:rPr>
  </w:style>
  <w:style w:type="character" w:customStyle="1" w:styleId="QuoteChar">
    <w:name w:val="Quote Char"/>
    <w:basedOn w:val="DefaultParagraphFont"/>
    <w:link w:val="Quote"/>
    <w:uiPriority w:val="29"/>
    <w:rsid w:val="00C6020D"/>
    <w:rPr>
      <w:i/>
      <w:iCs/>
      <w:color w:val="3C2D4D" w:themeColor="accent1"/>
      <w:sz w:val="32"/>
    </w:rPr>
  </w:style>
  <w:style w:type="paragraph" w:customStyle="1" w:styleId="QuoteBodytext">
    <w:name w:val="Quote Body text"/>
    <w:basedOn w:val="Normal"/>
    <w:uiPriority w:val="15"/>
    <w:qFormat/>
    <w:rsid w:val="00C6020D"/>
    <w:pPr>
      <w:ind w:left="567" w:right="567"/>
    </w:pPr>
    <w:rPr>
      <w:color w:val="3C2D4D" w:themeColor="accent1"/>
      <w:sz w:val="24"/>
    </w:rPr>
  </w:style>
  <w:style w:type="paragraph" w:customStyle="1" w:styleId="QuoteBodytext-white">
    <w:name w:val="Quote Body text-white"/>
    <w:basedOn w:val="QuoteBodytext"/>
    <w:uiPriority w:val="15"/>
    <w:qFormat/>
    <w:rsid w:val="00C6020D"/>
    <w:rPr>
      <w:color w:val="FFFFFF" w:themeColor="background1"/>
    </w:rPr>
  </w:style>
  <w:style w:type="paragraph" w:customStyle="1" w:styleId="Quote-white">
    <w:name w:val="Quote-white"/>
    <w:basedOn w:val="Quote"/>
    <w:uiPriority w:val="15"/>
    <w:qFormat/>
    <w:rsid w:val="00C6020D"/>
    <w:rPr>
      <w:color w:val="FFFFFF" w:themeColor="background1"/>
    </w:rPr>
  </w:style>
  <w:style w:type="paragraph" w:customStyle="1" w:styleId="Quote-gold">
    <w:name w:val="Quote-gold"/>
    <w:basedOn w:val="Quote-white"/>
    <w:uiPriority w:val="15"/>
    <w:qFormat/>
    <w:rsid w:val="00BD0DEA"/>
    <w:rPr>
      <w:color w:val="FFB448" w:themeColor="text2"/>
    </w:rPr>
  </w:style>
  <w:style w:type="table" w:customStyle="1" w:styleId="USQHighlighttable-red">
    <w:name w:val="USQ Highlight table-red"/>
    <w:basedOn w:val="USQDefaulttable"/>
    <w:uiPriority w:val="99"/>
    <w:rsid w:val="00450BA9"/>
    <w:tblPr/>
    <w:tcPr>
      <w:shd w:val="clear" w:color="auto" w:fill="FFE9DD" w:themeFill="accent5"/>
    </w:tcPr>
    <w:tblStylePr w:type="firstRow">
      <w:rPr>
        <w:b/>
        <w:color w:val="FFFFFF" w:themeColor="background1"/>
      </w:rPr>
      <w:tblPr/>
      <w:tcPr>
        <w:shd w:val="clear" w:color="auto" w:fill="CC3B40" w:themeFill="accent2"/>
      </w:tcPr>
    </w:tblStylePr>
    <w:tblStylePr w:type="firstCol">
      <w:rPr>
        <w:b/>
      </w:rPr>
    </w:tblStylePr>
  </w:style>
  <w:style w:type="table" w:customStyle="1" w:styleId="USQHighlighttable-purple">
    <w:name w:val="USQ Highlight table-purple"/>
    <w:basedOn w:val="USQHighlighttable-red"/>
    <w:uiPriority w:val="99"/>
    <w:rsid w:val="00EF5EDF"/>
    <w:tblPr/>
    <w:tblStylePr w:type="firstRow">
      <w:rPr>
        <w:b/>
        <w:color w:val="FFFFFF" w:themeColor="background1"/>
      </w:rPr>
      <w:tblPr/>
      <w:tcPr>
        <w:shd w:val="clear" w:color="auto" w:fill="3C2D4D" w:themeFill="accent1"/>
      </w:tcPr>
    </w:tblStylePr>
    <w:tblStylePr w:type="firstCol">
      <w:rPr>
        <w:b/>
      </w:rPr>
    </w:tblStylePr>
  </w:style>
  <w:style w:type="paragraph" w:customStyle="1" w:styleId="CoverCRICOS">
    <w:name w:val="Cover CRICOS"/>
    <w:basedOn w:val="Normal"/>
    <w:link w:val="CoverCRICOSChar"/>
    <w:rsid w:val="00930425"/>
    <w:pPr>
      <w:framePr w:wrap="around" w:hAnchor="margin" w:yAlign="bottom" w:anchorLock="1"/>
      <w:spacing w:before="0" w:after="0"/>
    </w:pPr>
    <w:rPr>
      <w:color w:val="3C2D4D" w:themeColor="accent1"/>
      <w:sz w:val="16"/>
    </w:rPr>
  </w:style>
  <w:style w:type="character" w:customStyle="1" w:styleId="CoverCRICOSChar">
    <w:name w:val="Cover CRICOS Char"/>
    <w:basedOn w:val="DefaultParagraphFont"/>
    <w:link w:val="CoverCRICOS"/>
    <w:rsid w:val="00930425"/>
    <w:rPr>
      <w:color w:val="3C2D4D" w:themeColor="accent1"/>
      <w:sz w:val="16"/>
    </w:rPr>
  </w:style>
  <w:style w:type="character" w:customStyle="1" w:styleId="NoSpacingChar">
    <w:name w:val="No Spacing Char"/>
    <w:basedOn w:val="DefaultParagraphFont"/>
    <w:link w:val="NoSpacing"/>
    <w:uiPriority w:val="1"/>
    <w:rsid w:val="002D2AF5"/>
  </w:style>
  <w:style w:type="paragraph" w:styleId="NormalWeb">
    <w:name w:val="Normal (Web)"/>
    <w:basedOn w:val="Normal"/>
    <w:uiPriority w:val="99"/>
    <w:semiHidden/>
    <w:unhideWhenUsed/>
    <w:rsid w:val="00971845"/>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26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2.xm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7.jpeg"/><Relationship Id="rId27" Type="http://schemas.openxmlformats.org/officeDocument/2006/relationships/fontTable" Target="fontTable.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1.sv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__NCEA%20Admin\Admin\Templates\UniSQ%20new%20templates\UniSQ%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E681EBC96B64D978CFCF07CE04F30C3"/>
        <w:category>
          <w:name w:val="General"/>
          <w:gallery w:val="placeholder"/>
        </w:category>
        <w:types>
          <w:type w:val="bbPlcHdr"/>
        </w:types>
        <w:behaviors>
          <w:behavior w:val="content"/>
        </w:behaviors>
        <w:guid w:val="{DC3F08B3-BBCA-408D-B34B-1B6969C8414D}"/>
      </w:docPartPr>
      <w:docPartBody>
        <w:p w:rsidR="00FC4D23" w:rsidRDefault="00FC4D23">
          <w:pPr>
            <w:pStyle w:val="CE681EBC96B64D978CFCF07CE04F30C3"/>
          </w:pPr>
          <w:r w:rsidRPr="00D55FFD">
            <w:t>[Publish Date]</w:t>
          </w:r>
        </w:p>
      </w:docPartBody>
    </w:docPart>
    <w:docPart>
      <w:docPartPr>
        <w:name w:val="C4AB2B8F331A4B808CAE728051C539B9"/>
        <w:category>
          <w:name w:val="General"/>
          <w:gallery w:val="placeholder"/>
        </w:category>
        <w:types>
          <w:type w:val="bbPlcHdr"/>
        </w:types>
        <w:behaviors>
          <w:behavior w:val="content"/>
        </w:behaviors>
        <w:guid w:val="{4858792C-1DF9-4A32-A26B-1A8E1EA11CBF}"/>
      </w:docPartPr>
      <w:docPartBody>
        <w:p w:rsidR="00FC4D23" w:rsidRDefault="00FC4D23">
          <w:pPr>
            <w:pStyle w:val="C4AB2B8F331A4B808CAE728051C539B9"/>
          </w:pPr>
          <w:r>
            <w:t>[Title linked from cover]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D23"/>
    <w:rsid w:val="00173A7C"/>
    <w:rsid w:val="00187F1C"/>
    <w:rsid w:val="002567C8"/>
    <w:rsid w:val="005032DA"/>
    <w:rsid w:val="00802751"/>
    <w:rsid w:val="00904E3F"/>
    <w:rsid w:val="00A04831"/>
    <w:rsid w:val="00AE40CE"/>
    <w:rsid w:val="00AF25F4"/>
    <w:rsid w:val="00B2578D"/>
    <w:rsid w:val="00B42783"/>
    <w:rsid w:val="00CD72BB"/>
    <w:rsid w:val="00DB7F05"/>
    <w:rsid w:val="00E02913"/>
    <w:rsid w:val="00EA5B7B"/>
    <w:rsid w:val="00FC4D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681EBC96B64D978CFCF07CE04F30C3">
    <w:name w:val="CE681EBC96B64D978CFCF07CE04F30C3"/>
  </w:style>
  <w:style w:type="character" w:styleId="PlaceholderText">
    <w:name w:val="Placeholder Text"/>
    <w:basedOn w:val="DefaultParagraphFont"/>
    <w:uiPriority w:val="99"/>
    <w:semiHidden/>
    <w:rPr>
      <w:color w:val="808080"/>
    </w:rPr>
  </w:style>
  <w:style w:type="paragraph" w:customStyle="1" w:styleId="C4AB2B8F331A4B808CAE728051C539B9">
    <w:name w:val="C4AB2B8F331A4B808CAE728051C539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NIVERSITY OF SOUTHERN QLD">
      <a:dk1>
        <a:sysClr val="windowText" lastClr="000000"/>
      </a:dk1>
      <a:lt1>
        <a:sysClr val="window" lastClr="FFFFFF"/>
      </a:lt1>
      <a:dk2>
        <a:srgbClr val="FFB448"/>
      </a:dk2>
      <a:lt2>
        <a:srgbClr val="6E6964"/>
      </a:lt2>
      <a:accent1>
        <a:srgbClr val="3C2D4D"/>
      </a:accent1>
      <a:accent2>
        <a:srgbClr val="CC3B40"/>
      </a:accent2>
      <a:accent3>
        <a:srgbClr val="DDDCD7"/>
      </a:accent3>
      <a:accent4>
        <a:srgbClr val="FFB448"/>
      </a:accent4>
      <a:accent5>
        <a:srgbClr val="FFE9DD"/>
      </a:accent5>
      <a:accent6>
        <a:srgbClr val="B4AEA7"/>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2024-02-29T00:00:00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586F544B6E674D9E40EE140C711B18" ma:contentTypeVersion="21" ma:contentTypeDescription="Create a new document." ma:contentTypeScope="" ma:versionID="18945928f22506326ed5d8887bb4185d">
  <xsd:schema xmlns:xsd="http://www.w3.org/2001/XMLSchema" xmlns:xs="http://www.w3.org/2001/XMLSchema" xmlns:p="http://schemas.microsoft.com/office/2006/metadata/properties" xmlns:ns1="http://schemas.microsoft.com/sharepoint/v3" xmlns:ns2="23b3f925-4b5d-49ab-b59f-8940b608eba0" xmlns:ns3="260656ec-54b1-49be-9f82-95b5de8f08f7" targetNamespace="http://schemas.microsoft.com/office/2006/metadata/properties" ma:root="true" ma:fieldsID="9930c2de7826284117494fe16a29bef4" ns1:_="" ns2:_="" ns3:_="">
    <xsd:import namespace="http://schemas.microsoft.com/sharepoint/v3"/>
    <xsd:import namespace="23b3f925-4b5d-49ab-b59f-8940b608eba0"/>
    <xsd:import namespace="260656ec-54b1-49be-9f82-95b5de8f08f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b3f925-4b5d-49ab-b59f-8940b608e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c19b7ab-705b-418e-95ba-5713b70c4f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0656ec-54b1-49be-9f82-95b5de8f08f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d5b129-7fa7-488b-bea4-d2f8bba0e9ef}" ma:internalName="TaxCatchAll" ma:showField="CatchAllData" ma:web="260656ec-54b1-49be-9f82-95b5de8f08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260656ec-54b1-49be-9f82-95b5de8f08f7" xsi:nil="true"/>
    <lcf76f155ced4ddcb4097134ff3c332f xmlns="23b3f925-4b5d-49ab-b59f-8940b608eba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3b3f925-4b5d-49ab-b59f-8940b608eba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4A9CE3-27DC-4BF5-8198-82D9CC291AFB}"/>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71A4DBD4-B734-4436-B452-BD95FB477BF1}">
  <ds:schemaRefs>
    <ds:schemaRef ds:uri="http://schemas.microsoft.com/sharepoint/events"/>
  </ds:schemaRefs>
</ds:datastoreItem>
</file>

<file path=customXml/itemProps5.xml><?xml version="1.0" encoding="utf-8"?>
<ds:datastoreItem xmlns:ds="http://schemas.openxmlformats.org/officeDocument/2006/customXml" ds:itemID="{0F642883-B241-46A3-872B-2B94A3818769}">
  <ds:schemaRefs>
    <ds:schemaRef ds:uri="http://schemas.microsoft.com/sharepoint/v3/contenttype/forms"/>
  </ds:schemaRefs>
</ds:datastoreItem>
</file>

<file path=customXml/itemProps6.xml><?xml version="1.0" encoding="utf-8"?>
<ds:datastoreItem xmlns:ds="http://schemas.openxmlformats.org/officeDocument/2006/customXml" ds:itemID="{D64F0229-9965-4A25-9C64-FF8289B001FB}">
  <ds:schemaRefs>
    <ds:schemaRef ds:uri="http://schemas.microsoft.com/office/2006/metadata/properties"/>
    <ds:schemaRef ds:uri="http://schemas.microsoft.com/office/infopath/2007/PartnerControls"/>
    <ds:schemaRef ds:uri="69d13972-ff24-4463-974a-5fab53406b4a"/>
    <ds:schemaRef ds:uri="d6ae635c-5c43-4cb3-bb46-29cdd7f0e2d5"/>
    <ds:schemaRef ds:uri="6e187361-fc6f-49c9-ad01-ec5df821eaf1"/>
  </ds:schemaRefs>
</ds:datastoreItem>
</file>

<file path=docMetadata/LabelInfo.xml><?xml version="1.0" encoding="utf-8"?>
<clbl:labelList xmlns:clbl="http://schemas.microsoft.com/office/2020/mipLabelMetadata">
  <clbl:label id="{b4fff8a3-050f-428f-b966-cc56f581f9b1}" enabled="1" method="Standard" siteId="{7dfbfb93-19b6-4985-ac7e-501a37938456}" removed="0"/>
</clbl:labelList>
</file>

<file path=docProps/app.xml><?xml version="1.0" encoding="utf-8"?>
<Properties xmlns="http://schemas.openxmlformats.org/officeDocument/2006/extended-properties" xmlns:vt="http://schemas.openxmlformats.org/officeDocument/2006/docPropsVTypes">
  <Template>UniSQ Report template</Template>
  <TotalTime>242</TotalTime>
  <Pages>10</Pages>
  <Words>1019</Words>
  <Characters>5811</Characters>
  <Application>Microsoft Office Word</Application>
  <DocSecurity>0</DocSecurity>
  <Lines>48</Lines>
  <Paragraphs>13</Paragraphs>
  <ScaleCrop>false</ScaleCrop>
  <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Knowledge Sharing on Farm Water Loss</dc:title>
  <dc:subject>Date Issued:</dc:subject>
  <dc:creator>Toni Gillis</dc:creator>
  <cp:keywords/>
  <dc:description/>
  <cp:lastModifiedBy>Michael Scobie</cp:lastModifiedBy>
  <cp:revision>49</cp:revision>
  <cp:lastPrinted>2023-02-01T02:17:00Z</cp:lastPrinted>
  <dcterms:created xsi:type="dcterms:W3CDTF">2025-08-26T23:58:00Z</dcterms:created>
  <dcterms:modified xsi:type="dcterms:W3CDTF">2025-08-29T02:44:00Z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0x010100D3586F544B6E674D9E40EE140C711B18</vt:lpwstr>
  </property>
  <property fmtid="{D5CDD505-2E9C-101B-9397-08002B2CF9AE}" pid="3" name="MSIP_Label_b4fff8a3-050f-428f-b966-cc56f581f9b1_Enabled">
    <vt:lpwstr>true</vt:lpwstr>
  </property>
  <property fmtid="{D5CDD505-2E9C-101B-9397-08002B2CF9AE}" pid="4" name="MSIP_Label_b4fff8a3-050f-428f-b966-cc56f581f9b1_SetDate">
    <vt:lpwstr>2023-01-31T03:34:04Z</vt:lpwstr>
  </property>
  <property fmtid="{D5CDD505-2E9C-101B-9397-08002B2CF9AE}" pid="5" name="MSIP_Label_b4fff8a3-050f-428f-b966-cc56f581f9b1_Method">
    <vt:lpwstr>Standard</vt:lpwstr>
  </property>
  <property fmtid="{D5CDD505-2E9C-101B-9397-08002B2CF9AE}" pid="6" name="MSIP_Label_b4fff8a3-050f-428f-b966-cc56f581f9b1_Name">
    <vt:lpwstr>Official</vt:lpwstr>
  </property>
  <property fmtid="{D5CDD505-2E9C-101B-9397-08002B2CF9AE}" pid="7" name="MSIP_Label_b4fff8a3-050f-428f-b966-cc56f581f9b1_SiteId">
    <vt:lpwstr>7dfbfb93-19b6-4985-ac7e-501a37938456</vt:lpwstr>
  </property>
  <property fmtid="{D5CDD505-2E9C-101B-9397-08002B2CF9AE}" pid="8" name="MSIP_Label_b4fff8a3-050f-428f-b966-cc56f581f9b1_ActionId">
    <vt:lpwstr>014c6fcb-cd4a-4738-9f80-29f403dff35e</vt:lpwstr>
  </property>
  <property fmtid="{D5CDD505-2E9C-101B-9397-08002B2CF9AE}" pid="9" name="MSIP_Label_b4fff8a3-050f-428f-b966-cc56f581f9b1_ContentBits">
    <vt:lpwstr>0</vt:lpwstr>
  </property>
  <property fmtid="{D5CDD505-2E9C-101B-9397-08002B2CF9AE}" pid="10" name="MediaServiceImageTags">
    <vt:lpwstr/>
  </property>
  <property fmtid="{D5CDD505-2E9C-101B-9397-08002B2CF9AE}" pid="11" name="_dlc_DocIdItemGuid">
    <vt:lpwstr>9a6d70f1-1ad5-4067-8558-fef1276975d2</vt:lpwstr>
  </property>
</Properties>
</file>